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21728" w:rsidRDefault="00BC39B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E87EEA6" wp14:editId="0FDB1B04">
                <wp:simplePos x="0" y="0"/>
                <wp:positionH relativeFrom="margin">
                  <wp:posOffset>3468370</wp:posOffset>
                </wp:positionH>
                <wp:positionV relativeFrom="paragraph">
                  <wp:posOffset>0</wp:posOffset>
                </wp:positionV>
                <wp:extent cx="2709545" cy="1812925"/>
                <wp:effectExtent l="0" t="0" r="14605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6B" w:rsidRPr="001D04E6" w:rsidRDefault="003C7B6B" w:rsidP="00ED540D">
                            <w:pPr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D04E6">
                              <w:rPr>
                                <w:rFonts w:ascii="NTPreCursivefk" w:hAnsi="NTPreCursivefk"/>
                                <w:sz w:val="32"/>
                                <w:szCs w:val="32"/>
                                <w:u w:val="single"/>
                              </w:rPr>
                              <w:t>Nursery Rhymes</w:t>
                            </w:r>
                          </w:p>
                          <w:p w:rsidR="003C7B6B" w:rsidRPr="007657FB" w:rsidRDefault="003C7B6B" w:rsidP="00BC39B8">
                            <w:pPr>
                              <w:spacing w:after="0"/>
                              <w:rPr>
                                <w:rFonts w:ascii="NTPreCursivefk" w:hAnsi="NTPreCursivefk"/>
                                <w:sz w:val="24"/>
                              </w:rPr>
                            </w:pPr>
                            <w:r w:rsidRPr="007657FB">
                              <w:rPr>
                                <w:rFonts w:ascii="NTPreCursivefk" w:hAnsi="NTPreCursivefk"/>
                                <w:sz w:val="24"/>
                              </w:rPr>
                              <w:t>Five little ducks</w:t>
                            </w:r>
                          </w:p>
                          <w:p w:rsidR="003C7B6B" w:rsidRPr="007657FB" w:rsidRDefault="003C7B6B" w:rsidP="00BC39B8">
                            <w:pPr>
                              <w:spacing w:after="0"/>
                              <w:rPr>
                                <w:rFonts w:ascii="NTPreCursivefk" w:hAnsi="NTPreCursivefk"/>
                                <w:sz w:val="24"/>
                              </w:rPr>
                            </w:pPr>
                            <w:r w:rsidRPr="007657FB">
                              <w:rPr>
                                <w:rFonts w:ascii="NTPreCursivefk" w:hAnsi="NTPreCursivefk"/>
                                <w:sz w:val="24"/>
                              </w:rPr>
                              <w:t>5 Cheeky monkeys</w:t>
                            </w:r>
                          </w:p>
                          <w:p w:rsidR="003C7B6B" w:rsidRPr="007657FB" w:rsidRDefault="003C7B6B" w:rsidP="00BC39B8">
                            <w:pPr>
                              <w:spacing w:after="0"/>
                              <w:rPr>
                                <w:rFonts w:ascii="NTPreCursivefk" w:hAnsi="NTPreCursivefk"/>
                                <w:sz w:val="24"/>
                              </w:rPr>
                            </w:pPr>
                            <w:r w:rsidRPr="007657FB">
                              <w:rPr>
                                <w:rFonts w:ascii="NTPreCursivefk" w:hAnsi="NTPreCursivefk"/>
                                <w:sz w:val="24"/>
                              </w:rPr>
                              <w:t xml:space="preserve">Baa </w:t>
                            </w:r>
                            <w:proofErr w:type="spellStart"/>
                            <w:r w:rsidRPr="007657FB">
                              <w:rPr>
                                <w:rFonts w:ascii="NTPreCursivefk" w:hAnsi="NTPreCursivefk"/>
                                <w:sz w:val="24"/>
                              </w:rPr>
                              <w:t>baa</w:t>
                            </w:r>
                            <w:proofErr w:type="spellEnd"/>
                            <w:r w:rsidRPr="007657FB">
                              <w:rPr>
                                <w:rFonts w:ascii="NTPreCursivefk" w:hAnsi="NTPreCursivefk"/>
                                <w:sz w:val="24"/>
                              </w:rPr>
                              <w:t xml:space="preserve"> black sheep</w:t>
                            </w:r>
                          </w:p>
                          <w:p w:rsidR="003C7B6B" w:rsidRPr="007657FB" w:rsidRDefault="003C7B6B" w:rsidP="00BC39B8">
                            <w:pPr>
                              <w:spacing w:after="0"/>
                              <w:rPr>
                                <w:rFonts w:ascii="NTPreCursivefk" w:hAnsi="NTPreCursivefk"/>
                                <w:sz w:val="24"/>
                              </w:rPr>
                            </w:pPr>
                            <w:r w:rsidRPr="007657FB">
                              <w:rPr>
                                <w:rFonts w:ascii="NTPreCursivefk" w:hAnsi="NTPreCursivefk"/>
                                <w:sz w:val="24"/>
                              </w:rPr>
                              <w:t>1,2,3,4,5</w:t>
                            </w:r>
                          </w:p>
                          <w:p w:rsidR="003C7B6B" w:rsidRPr="007657FB" w:rsidRDefault="003C7B6B" w:rsidP="00BC39B8">
                            <w:pPr>
                              <w:spacing w:after="0"/>
                              <w:rPr>
                                <w:rFonts w:ascii="NTPreCursivefk" w:hAnsi="NTPreCursivefk"/>
                                <w:sz w:val="24"/>
                              </w:rPr>
                            </w:pPr>
                            <w:proofErr w:type="spellStart"/>
                            <w:r w:rsidRPr="007657FB">
                              <w:rPr>
                                <w:rFonts w:ascii="NTPreCursivefk" w:hAnsi="NTPreCursivefk"/>
                                <w:sz w:val="24"/>
                              </w:rPr>
                              <w:t>Incey</w:t>
                            </w:r>
                            <w:proofErr w:type="spellEnd"/>
                            <w:r w:rsidRPr="007657FB">
                              <w:rPr>
                                <w:rFonts w:ascii="NTPreCursivefk" w:hAnsi="NTPreCursivefk"/>
                                <w:sz w:val="24"/>
                              </w:rPr>
                              <w:t xml:space="preserve"> Wincey</w:t>
                            </w:r>
                          </w:p>
                          <w:p w:rsidR="003C7B6B" w:rsidRPr="007657FB" w:rsidRDefault="003C7B6B" w:rsidP="00BC39B8">
                            <w:pPr>
                              <w:spacing w:after="0"/>
                              <w:rPr>
                                <w:rFonts w:ascii="NTPreCursivefk" w:hAnsi="NTPreCursivefk"/>
                                <w:sz w:val="24"/>
                              </w:rPr>
                            </w:pPr>
                            <w:r w:rsidRPr="007657FB">
                              <w:rPr>
                                <w:rFonts w:ascii="NTPreCursivefk" w:hAnsi="NTPreCursivefk"/>
                                <w:sz w:val="24"/>
                              </w:rPr>
                              <w:t>5 little men in a flying saucer</w:t>
                            </w:r>
                          </w:p>
                          <w:p w:rsidR="003C7B6B" w:rsidRPr="007657FB" w:rsidRDefault="003C7B6B" w:rsidP="00BC39B8">
                            <w:pPr>
                              <w:spacing w:after="0"/>
                              <w:rPr>
                                <w:rFonts w:ascii="NTPreCursivefk" w:hAnsi="NTPreCursivefk"/>
                                <w:sz w:val="24"/>
                              </w:rPr>
                            </w:pPr>
                            <w:r w:rsidRPr="007657FB">
                              <w:rPr>
                                <w:rFonts w:ascii="NTPreCursivefk" w:hAnsi="NTPreCursivefk"/>
                                <w:sz w:val="24"/>
                              </w:rPr>
                              <w:t>Wheels on the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7E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1pt;margin-top:0;width:213.35pt;height:142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">
                <v:textbox>
                  <w:txbxContent>
                    <w:p w:rsidR="003C7B6B" w:rsidRPr="001D04E6" w:rsidRDefault="003C7B6B" w:rsidP="00ED540D">
                      <w:pPr>
                        <w:jc w:val="center"/>
                        <w:rPr>
                          <w:rFonts w:ascii="NTPreCursivefk" w:hAnsi="NTPreCursivefk"/>
                          <w:sz w:val="32"/>
                          <w:szCs w:val="32"/>
                          <w:u w:val="single"/>
                        </w:rPr>
                      </w:pPr>
                      <w:r w:rsidRPr="001D04E6">
                        <w:rPr>
                          <w:rFonts w:ascii="NTPreCursivefk" w:hAnsi="NTPreCursivefk"/>
                          <w:sz w:val="32"/>
                          <w:szCs w:val="32"/>
                          <w:u w:val="single"/>
                        </w:rPr>
                        <w:t>Nursery Rhymes</w:t>
                      </w:r>
                    </w:p>
                    <w:p w:rsidR="003C7B6B" w:rsidRPr="007657FB" w:rsidRDefault="003C7B6B" w:rsidP="00BC39B8">
                      <w:pPr>
                        <w:spacing w:after="0"/>
                        <w:rPr>
                          <w:rFonts w:ascii="NTPreCursivefk" w:hAnsi="NTPreCursivefk"/>
                          <w:sz w:val="24"/>
                        </w:rPr>
                      </w:pPr>
                      <w:r w:rsidRPr="007657FB">
                        <w:rPr>
                          <w:rFonts w:ascii="NTPreCursivefk" w:hAnsi="NTPreCursivefk"/>
                          <w:sz w:val="24"/>
                        </w:rPr>
                        <w:t>Five little ducks</w:t>
                      </w:r>
                    </w:p>
                    <w:p w:rsidR="003C7B6B" w:rsidRPr="007657FB" w:rsidRDefault="003C7B6B" w:rsidP="00BC39B8">
                      <w:pPr>
                        <w:spacing w:after="0"/>
                        <w:rPr>
                          <w:rFonts w:ascii="NTPreCursivefk" w:hAnsi="NTPreCursivefk"/>
                          <w:sz w:val="24"/>
                        </w:rPr>
                      </w:pPr>
                      <w:r w:rsidRPr="007657FB">
                        <w:rPr>
                          <w:rFonts w:ascii="NTPreCursivefk" w:hAnsi="NTPreCursivefk"/>
                          <w:sz w:val="24"/>
                        </w:rPr>
                        <w:t>5 Cheeky monkeys</w:t>
                      </w:r>
                    </w:p>
                    <w:p w:rsidR="003C7B6B" w:rsidRPr="007657FB" w:rsidRDefault="003C7B6B" w:rsidP="00BC39B8">
                      <w:pPr>
                        <w:spacing w:after="0"/>
                        <w:rPr>
                          <w:rFonts w:ascii="NTPreCursivefk" w:hAnsi="NTPreCursivefk"/>
                          <w:sz w:val="24"/>
                        </w:rPr>
                      </w:pPr>
                      <w:r w:rsidRPr="007657FB">
                        <w:rPr>
                          <w:rFonts w:ascii="NTPreCursivefk" w:hAnsi="NTPreCursivefk"/>
                          <w:sz w:val="24"/>
                        </w:rPr>
                        <w:t xml:space="preserve">Baa </w:t>
                      </w:r>
                      <w:proofErr w:type="spellStart"/>
                      <w:r w:rsidRPr="007657FB">
                        <w:rPr>
                          <w:rFonts w:ascii="NTPreCursivefk" w:hAnsi="NTPreCursivefk"/>
                          <w:sz w:val="24"/>
                        </w:rPr>
                        <w:t>baa</w:t>
                      </w:r>
                      <w:proofErr w:type="spellEnd"/>
                      <w:r w:rsidRPr="007657FB">
                        <w:rPr>
                          <w:rFonts w:ascii="NTPreCursivefk" w:hAnsi="NTPreCursivefk"/>
                          <w:sz w:val="24"/>
                        </w:rPr>
                        <w:t xml:space="preserve"> black sheep</w:t>
                      </w:r>
                    </w:p>
                    <w:p w:rsidR="003C7B6B" w:rsidRPr="007657FB" w:rsidRDefault="003C7B6B" w:rsidP="00BC39B8">
                      <w:pPr>
                        <w:spacing w:after="0"/>
                        <w:rPr>
                          <w:rFonts w:ascii="NTPreCursivefk" w:hAnsi="NTPreCursivefk"/>
                          <w:sz w:val="24"/>
                        </w:rPr>
                      </w:pPr>
                      <w:r w:rsidRPr="007657FB">
                        <w:rPr>
                          <w:rFonts w:ascii="NTPreCursivefk" w:hAnsi="NTPreCursivefk"/>
                          <w:sz w:val="24"/>
                        </w:rPr>
                        <w:t>1,2,3,4,5</w:t>
                      </w:r>
                    </w:p>
                    <w:p w:rsidR="003C7B6B" w:rsidRPr="007657FB" w:rsidRDefault="003C7B6B" w:rsidP="00BC39B8">
                      <w:pPr>
                        <w:spacing w:after="0"/>
                        <w:rPr>
                          <w:rFonts w:ascii="NTPreCursivefk" w:hAnsi="NTPreCursivefk"/>
                          <w:sz w:val="24"/>
                        </w:rPr>
                      </w:pPr>
                      <w:proofErr w:type="spellStart"/>
                      <w:r w:rsidRPr="007657FB">
                        <w:rPr>
                          <w:rFonts w:ascii="NTPreCursivefk" w:hAnsi="NTPreCursivefk"/>
                          <w:sz w:val="24"/>
                        </w:rPr>
                        <w:t>Incey</w:t>
                      </w:r>
                      <w:proofErr w:type="spellEnd"/>
                      <w:r w:rsidRPr="007657FB">
                        <w:rPr>
                          <w:rFonts w:ascii="NTPreCursivefk" w:hAnsi="NTPreCursivefk"/>
                          <w:sz w:val="24"/>
                        </w:rPr>
                        <w:t xml:space="preserve"> Wincey</w:t>
                      </w:r>
                    </w:p>
                    <w:p w:rsidR="003C7B6B" w:rsidRPr="007657FB" w:rsidRDefault="003C7B6B" w:rsidP="00BC39B8">
                      <w:pPr>
                        <w:spacing w:after="0"/>
                        <w:rPr>
                          <w:rFonts w:ascii="NTPreCursivefk" w:hAnsi="NTPreCursivefk"/>
                          <w:sz w:val="24"/>
                        </w:rPr>
                      </w:pPr>
                      <w:r w:rsidRPr="007657FB">
                        <w:rPr>
                          <w:rFonts w:ascii="NTPreCursivefk" w:hAnsi="NTPreCursivefk"/>
                          <w:sz w:val="24"/>
                        </w:rPr>
                        <w:t>5 little men in a flying saucer</w:t>
                      </w:r>
                    </w:p>
                    <w:p w:rsidR="003C7B6B" w:rsidRPr="007657FB" w:rsidRDefault="003C7B6B" w:rsidP="00BC39B8">
                      <w:pPr>
                        <w:spacing w:after="0"/>
                        <w:rPr>
                          <w:rFonts w:ascii="NTPreCursivefk" w:hAnsi="NTPreCursivefk"/>
                          <w:sz w:val="24"/>
                        </w:rPr>
                      </w:pPr>
                      <w:r w:rsidRPr="007657FB">
                        <w:rPr>
                          <w:rFonts w:ascii="NTPreCursivefk" w:hAnsi="NTPreCursivefk"/>
                          <w:sz w:val="24"/>
                        </w:rPr>
                        <w:t>Wheels on the bus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-535305</wp:posOffset>
            </wp:positionH>
            <wp:positionV relativeFrom="paragraph">
              <wp:posOffset>-125621</wp:posOffset>
            </wp:positionV>
            <wp:extent cx="9794240" cy="5943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persphinx_nurseryrhymes_1-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3"/>
                    <a:stretch/>
                  </pic:blipFill>
                  <pic:spPr bwMode="auto">
                    <a:xfrm>
                      <a:off x="0" y="0"/>
                      <a:ext cx="979424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83195" wp14:editId="468305C2">
                <wp:simplePos x="0" y="0"/>
                <wp:positionH relativeFrom="margin">
                  <wp:posOffset>-141891</wp:posOffset>
                </wp:positionH>
                <wp:positionV relativeFrom="paragraph">
                  <wp:posOffset>0</wp:posOffset>
                </wp:positionV>
                <wp:extent cx="2711363" cy="5234152"/>
                <wp:effectExtent l="0" t="0" r="13335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63" cy="5234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7B6B" w:rsidRPr="001D04E6" w:rsidRDefault="003C7B6B" w:rsidP="004F406B">
                            <w:pPr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  <w:u w:val="single"/>
                              </w:rPr>
                            </w:pPr>
                            <w:r w:rsidRPr="001D04E6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 xml:space="preserve">               </w:t>
                            </w:r>
                            <w:r w:rsidRPr="001D04E6">
                              <w:rPr>
                                <w:rFonts w:ascii="NTPreCursivefk" w:hAnsi="NTPreCursivefk" w:cstheme="minorHAnsi"/>
                                <w:sz w:val="32"/>
                                <w:u w:val="single"/>
                              </w:rPr>
                              <w:t xml:space="preserve">Quick Quiz </w:t>
                            </w:r>
                          </w:p>
                          <w:p w:rsidR="003C7B6B" w:rsidRPr="007657FB" w:rsidRDefault="003C7B6B" w:rsidP="004F406B">
                            <w:pPr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</w:p>
                          <w:p w:rsidR="003C7B6B" w:rsidRPr="007657FB" w:rsidRDefault="003C7B6B" w:rsidP="004F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  <w:r w:rsidRPr="007657FB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>Can you count back from 5?</w:t>
                            </w:r>
                          </w:p>
                          <w:p w:rsidR="003C7B6B" w:rsidRPr="007657FB" w:rsidRDefault="003C7B6B" w:rsidP="004F406B">
                            <w:pPr>
                              <w:pStyle w:val="ListParagraph"/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</w:p>
                          <w:p w:rsidR="003C7B6B" w:rsidRDefault="003C7B6B" w:rsidP="004F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  <w:r w:rsidRPr="007657FB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>Can you do the actions for the rhyme “Wheels on the Bus”? Wipers, Bell, Doors, Lights, horn, wheels, Mummies.</w:t>
                            </w:r>
                          </w:p>
                          <w:p w:rsidR="003C7B6B" w:rsidRPr="004F406B" w:rsidRDefault="003C7B6B" w:rsidP="004F406B">
                            <w:pPr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</w:p>
                          <w:p w:rsidR="003C7B6B" w:rsidRDefault="003C7B6B" w:rsidP="004F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  <w:r w:rsidRPr="007657FB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 xml:space="preserve">What did </w:t>
                            </w:r>
                            <w:proofErr w:type="spellStart"/>
                            <w:r w:rsidRPr="007657FB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>Incey</w:t>
                            </w:r>
                            <w:proofErr w:type="spellEnd"/>
                            <w:r w:rsidRPr="007657FB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 xml:space="preserve"> Wincey Spider climb </w:t>
                            </w:r>
                            <w:proofErr w:type="gramStart"/>
                            <w:r w:rsidRPr="007657FB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>up</w:t>
                            </w:r>
                            <w:proofErr w:type="gramEnd"/>
                            <w:r w:rsidRPr="007657FB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>?</w:t>
                            </w:r>
                          </w:p>
                          <w:p w:rsidR="003C7B6B" w:rsidRPr="004F406B" w:rsidRDefault="003C7B6B" w:rsidP="004F406B">
                            <w:pPr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</w:p>
                          <w:p w:rsidR="003C7B6B" w:rsidRPr="007657FB" w:rsidRDefault="003C7B6B" w:rsidP="004F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  <w:r w:rsidRPr="007657FB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>Can you think of something that rhymes with cat?</w:t>
                            </w:r>
                          </w:p>
                          <w:p w:rsidR="003C7B6B" w:rsidRPr="007657FB" w:rsidRDefault="003C7B6B" w:rsidP="004F406B">
                            <w:pPr>
                              <w:pStyle w:val="ListParagraph"/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</w:p>
                          <w:p w:rsidR="003C7B6B" w:rsidRPr="007657FB" w:rsidRDefault="003C7B6B" w:rsidP="004F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  <w:r w:rsidRPr="007657FB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>How does mummy duck feel?</w:t>
                            </w:r>
                          </w:p>
                          <w:p w:rsidR="003C7B6B" w:rsidRPr="007657FB" w:rsidRDefault="003C7B6B" w:rsidP="004F406B">
                            <w:pPr>
                              <w:pStyle w:val="ListParagraph"/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</w:p>
                          <w:p w:rsidR="003C7B6B" w:rsidRPr="007657FB" w:rsidRDefault="003C7B6B" w:rsidP="004F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NTPreCursivefk" w:hAnsi="NTPreCursivefk" w:cstheme="minorHAnsi"/>
                                <w:sz w:val="32"/>
                              </w:rPr>
                            </w:pPr>
                            <w:r w:rsidRPr="007657FB">
                              <w:rPr>
                                <w:rFonts w:ascii="NTPreCursivefk" w:hAnsi="NTPreCursivefk" w:cstheme="minorHAnsi"/>
                                <w:sz w:val="32"/>
                              </w:rPr>
                              <w:t>Which animal snaps at the cheeky monkeys?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3195" id="Text Box 7" o:spid="_x0000_s1027" type="#_x0000_t202" style="position:absolute;margin-left:-11.15pt;margin-top:0;width:213.5pt;height:412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" fillcolor="white [3201]" strokeweight=".5pt">
                <v:textbox>
                  <w:txbxContent>
                    <w:p w:rsidR="003C7B6B" w:rsidRPr="001D04E6" w:rsidRDefault="003C7B6B" w:rsidP="004F406B">
                      <w:pPr>
                        <w:spacing w:after="0"/>
                        <w:rPr>
                          <w:rFonts w:ascii="NTPreCursivefk" w:hAnsi="NTPreCursivefk" w:cstheme="minorHAnsi"/>
                          <w:sz w:val="32"/>
                          <w:u w:val="single"/>
                        </w:rPr>
                      </w:pPr>
                      <w:r w:rsidRPr="001D04E6">
                        <w:rPr>
                          <w:rFonts w:ascii="NTPreCursivefk" w:hAnsi="NTPreCursivefk" w:cstheme="minorHAnsi"/>
                          <w:sz w:val="32"/>
                        </w:rPr>
                        <w:t xml:space="preserve">               </w:t>
                      </w:r>
                      <w:r w:rsidRPr="001D04E6">
                        <w:rPr>
                          <w:rFonts w:ascii="NTPreCursivefk" w:hAnsi="NTPreCursivefk" w:cstheme="minorHAnsi"/>
                          <w:sz w:val="32"/>
                          <w:u w:val="single"/>
                        </w:rPr>
                        <w:t xml:space="preserve">Quick Quiz </w:t>
                      </w:r>
                    </w:p>
                    <w:p w:rsidR="003C7B6B" w:rsidRPr="007657FB" w:rsidRDefault="003C7B6B" w:rsidP="004F406B">
                      <w:pPr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</w:p>
                    <w:p w:rsidR="003C7B6B" w:rsidRPr="007657FB" w:rsidRDefault="003C7B6B" w:rsidP="004F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  <w:r w:rsidRPr="007657FB">
                        <w:rPr>
                          <w:rFonts w:ascii="NTPreCursivefk" w:hAnsi="NTPreCursivefk" w:cstheme="minorHAnsi"/>
                          <w:sz w:val="32"/>
                        </w:rPr>
                        <w:t>Can you count back from 5?</w:t>
                      </w:r>
                    </w:p>
                    <w:p w:rsidR="003C7B6B" w:rsidRPr="007657FB" w:rsidRDefault="003C7B6B" w:rsidP="004F406B">
                      <w:pPr>
                        <w:pStyle w:val="ListParagraph"/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</w:p>
                    <w:p w:rsidR="003C7B6B" w:rsidRDefault="003C7B6B" w:rsidP="004F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  <w:r w:rsidRPr="007657FB">
                        <w:rPr>
                          <w:rFonts w:ascii="NTPreCursivefk" w:hAnsi="NTPreCursivefk" w:cstheme="minorHAnsi"/>
                          <w:sz w:val="32"/>
                        </w:rPr>
                        <w:t>Can you do the actions for the rhyme “Wheels on the Bus”? Wipers, Bell, Doors, Lights, horn, wheels, Mummies.</w:t>
                      </w:r>
                    </w:p>
                    <w:p w:rsidR="003C7B6B" w:rsidRPr="004F406B" w:rsidRDefault="003C7B6B" w:rsidP="004F406B">
                      <w:pPr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</w:p>
                    <w:p w:rsidR="003C7B6B" w:rsidRDefault="003C7B6B" w:rsidP="004F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  <w:r w:rsidRPr="007657FB">
                        <w:rPr>
                          <w:rFonts w:ascii="NTPreCursivefk" w:hAnsi="NTPreCursivefk" w:cstheme="minorHAnsi"/>
                          <w:sz w:val="32"/>
                        </w:rPr>
                        <w:t xml:space="preserve">What did </w:t>
                      </w:r>
                      <w:proofErr w:type="spellStart"/>
                      <w:r w:rsidRPr="007657FB">
                        <w:rPr>
                          <w:rFonts w:ascii="NTPreCursivefk" w:hAnsi="NTPreCursivefk" w:cstheme="minorHAnsi"/>
                          <w:sz w:val="32"/>
                        </w:rPr>
                        <w:t>Incey</w:t>
                      </w:r>
                      <w:proofErr w:type="spellEnd"/>
                      <w:r w:rsidRPr="007657FB">
                        <w:rPr>
                          <w:rFonts w:ascii="NTPreCursivefk" w:hAnsi="NTPreCursivefk" w:cstheme="minorHAnsi"/>
                          <w:sz w:val="32"/>
                        </w:rPr>
                        <w:t xml:space="preserve"> Wincey Spider climb </w:t>
                      </w:r>
                      <w:proofErr w:type="gramStart"/>
                      <w:r w:rsidRPr="007657FB">
                        <w:rPr>
                          <w:rFonts w:ascii="NTPreCursivefk" w:hAnsi="NTPreCursivefk" w:cstheme="minorHAnsi"/>
                          <w:sz w:val="32"/>
                        </w:rPr>
                        <w:t>up</w:t>
                      </w:r>
                      <w:proofErr w:type="gramEnd"/>
                      <w:r w:rsidRPr="007657FB">
                        <w:rPr>
                          <w:rFonts w:ascii="NTPreCursivefk" w:hAnsi="NTPreCursivefk" w:cstheme="minorHAnsi"/>
                          <w:sz w:val="32"/>
                        </w:rPr>
                        <w:t>?</w:t>
                      </w:r>
                    </w:p>
                    <w:p w:rsidR="003C7B6B" w:rsidRPr="004F406B" w:rsidRDefault="003C7B6B" w:rsidP="004F406B">
                      <w:pPr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</w:p>
                    <w:p w:rsidR="003C7B6B" w:rsidRPr="007657FB" w:rsidRDefault="003C7B6B" w:rsidP="004F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  <w:r w:rsidRPr="007657FB">
                        <w:rPr>
                          <w:rFonts w:ascii="NTPreCursivefk" w:hAnsi="NTPreCursivefk" w:cstheme="minorHAnsi"/>
                          <w:sz w:val="32"/>
                        </w:rPr>
                        <w:t>Can you think of something that rhymes with cat?</w:t>
                      </w:r>
                    </w:p>
                    <w:p w:rsidR="003C7B6B" w:rsidRPr="007657FB" w:rsidRDefault="003C7B6B" w:rsidP="004F406B">
                      <w:pPr>
                        <w:pStyle w:val="ListParagraph"/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</w:p>
                    <w:p w:rsidR="003C7B6B" w:rsidRPr="007657FB" w:rsidRDefault="003C7B6B" w:rsidP="004F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  <w:r w:rsidRPr="007657FB">
                        <w:rPr>
                          <w:rFonts w:ascii="NTPreCursivefk" w:hAnsi="NTPreCursivefk" w:cstheme="minorHAnsi"/>
                          <w:sz w:val="32"/>
                        </w:rPr>
                        <w:t>How does mummy duck feel?</w:t>
                      </w:r>
                    </w:p>
                    <w:p w:rsidR="003C7B6B" w:rsidRPr="007657FB" w:rsidRDefault="003C7B6B" w:rsidP="004F406B">
                      <w:pPr>
                        <w:pStyle w:val="ListParagraph"/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</w:p>
                    <w:p w:rsidR="003C7B6B" w:rsidRPr="007657FB" w:rsidRDefault="003C7B6B" w:rsidP="004F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NTPreCursivefk" w:hAnsi="NTPreCursivefk" w:cstheme="minorHAnsi"/>
                          <w:sz w:val="32"/>
                        </w:rPr>
                      </w:pPr>
                      <w:r w:rsidRPr="007657FB">
                        <w:rPr>
                          <w:rFonts w:ascii="NTPreCursivefk" w:hAnsi="NTPreCursivefk" w:cstheme="minorHAnsi"/>
                          <w:sz w:val="32"/>
                        </w:rPr>
                        <w:t>Which animal snaps at the cheeky monkeys?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34B228C6" wp14:editId="31D2FD23">
            <wp:simplePos x="0" y="0"/>
            <wp:positionH relativeFrom="margin">
              <wp:posOffset>7760116</wp:posOffset>
            </wp:positionH>
            <wp:positionV relativeFrom="paragraph">
              <wp:posOffset>-3067</wp:posOffset>
            </wp:positionV>
            <wp:extent cx="837533" cy="685800"/>
            <wp:effectExtent l="0" t="0" r="0" b="0"/>
            <wp:wrapNone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3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80BB25" wp14:editId="049841DA">
                <wp:simplePos x="0" y="0"/>
                <wp:positionH relativeFrom="column">
                  <wp:posOffset>6715541</wp:posOffset>
                </wp:positionH>
                <wp:positionV relativeFrom="paragraph">
                  <wp:posOffset>15240</wp:posOffset>
                </wp:positionV>
                <wp:extent cx="1844040" cy="2428875"/>
                <wp:effectExtent l="0" t="0" r="228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6B" w:rsidRDefault="003C7B6B" w:rsidP="003C7B6B">
                            <w:pPr>
                              <w:spacing w:after="0"/>
                              <w:rPr>
                                <w:rFonts w:ascii="NTPreCursivefk" w:hAnsi="NTPreCursivefk"/>
                                <w:sz w:val="32"/>
                              </w:rPr>
                            </w:pPr>
                            <w:r w:rsidRPr="001D04E6">
                              <w:rPr>
                                <w:rFonts w:ascii="NTPreCursivefk" w:hAnsi="NTPreCursivefk"/>
                                <w:sz w:val="32"/>
                              </w:rPr>
                              <w:t>I would like to</w:t>
                            </w:r>
                          </w:p>
                          <w:p w:rsidR="003C7B6B" w:rsidRPr="001D04E6" w:rsidRDefault="003C7B6B" w:rsidP="003C7B6B">
                            <w:pPr>
                              <w:spacing w:after="0"/>
                              <w:rPr>
                                <w:rFonts w:ascii="NTPreCursivefk" w:hAnsi="NTPreCursivefk"/>
                                <w:sz w:val="32"/>
                              </w:rPr>
                            </w:pPr>
                            <w:r w:rsidRPr="001D04E6">
                              <w:rPr>
                                <w:rFonts w:ascii="NTPreCursivefk" w:hAnsi="NTPreCursivefk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1D04E6">
                              <w:rPr>
                                <w:rFonts w:ascii="NTPreCursivefk" w:hAnsi="NTPreCursivefk"/>
                                <w:sz w:val="32"/>
                              </w:rPr>
                              <w:t>know</w:t>
                            </w:r>
                            <w:proofErr w:type="gramEnd"/>
                            <w:r w:rsidRPr="001D04E6">
                              <w:rPr>
                                <w:rFonts w:ascii="NTPreCursivefk" w:hAnsi="NTPreCursivefk"/>
                                <w:sz w:val="32"/>
                              </w:rPr>
                              <w:t xml:space="preserve"> more </w:t>
                            </w:r>
                          </w:p>
                          <w:p w:rsidR="003C7B6B" w:rsidRPr="001D04E6" w:rsidRDefault="003C7B6B" w:rsidP="003C7B6B">
                            <w:pPr>
                              <w:spacing w:after="0"/>
                              <w:rPr>
                                <w:rFonts w:ascii="NTPreCursivefk" w:hAnsi="NTPreCursivefk"/>
                                <w:sz w:val="32"/>
                              </w:rPr>
                            </w:pPr>
                            <w:r w:rsidRPr="001D04E6">
                              <w:rPr>
                                <w:rFonts w:ascii="NTPreCursivefk" w:hAnsi="NTPreCursivefk"/>
                                <w:sz w:val="32"/>
                              </w:rPr>
                              <w:t>about…</w:t>
                            </w:r>
                          </w:p>
                          <w:p w:rsidR="003C7B6B" w:rsidRDefault="003C7B6B"/>
                          <w:p w:rsidR="003C7B6B" w:rsidRDefault="003C7B6B">
                            <w:r>
                              <w:t>What do ducks eat?</w:t>
                            </w:r>
                          </w:p>
                          <w:p w:rsidR="003C7B6B" w:rsidRDefault="003C7B6B">
                            <w:r>
                              <w:t>Where do monkeys live?</w:t>
                            </w:r>
                          </w:p>
                          <w:p w:rsidR="00FA103E" w:rsidRDefault="00FA103E">
                            <w:r>
                              <w:t>What noises do animals make?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BB25" id="_x0000_s1028" type="#_x0000_t202" style="position:absolute;margin-left:528.8pt;margin-top:1.2pt;width:145.2pt;height:19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">
                <v:textbox>
                  <w:txbxContent>
                    <w:p w:rsidR="003C7B6B" w:rsidRDefault="003C7B6B" w:rsidP="003C7B6B">
                      <w:pPr>
                        <w:spacing w:after="0"/>
                        <w:rPr>
                          <w:rFonts w:ascii="NTPreCursivefk" w:hAnsi="NTPreCursivefk"/>
                          <w:sz w:val="32"/>
                        </w:rPr>
                      </w:pPr>
                      <w:r w:rsidRPr="001D04E6">
                        <w:rPr>
                          <w:rFonts w:ascii="NTPreCursivefk" w:hAnsi="NTPreCursivefk"/>
                          <w:sz w:val="32"/>
                        </w:rPr>
                        <w:t>I would like to</w:t>
                      </w:r>
                    </w:p>
                    <w:p w:rsidR="003C7B6B" w:rsidRPr="001D04E6" w:rsidRDefault="003C7B6B" w:rsidP="003C7B6B">
                      <w:pPr>
                        <w:spacing w:after="0"/>
                        <w:rPr>
                          <w:rFonts w:ascii="NTPreCursivefk" w:hAnsi="NTPreCursivefk"/>
                          <w:sz w:val="32"/>
                        </w:rPr>
                      </w:pPr>
                      <w:r w:rsidRPr="001D04E6">
                        <w:rPr>
                          <w:rFonts w:ascii="NTPreCursivefk" w:hAnsi="NTPreCursivefk"/>
                          <w:sz w:val="32"/>
                        </w:rPr>
                        <w:t xml:space="preserve"> </w:t>
                      </w:r>
                      <w:proofErr w:type="gramStart"/>
                      <w:r w:rsidRPr="001D04E6">
                        <w:rPr>
                          <w:rFonts w:ascii="NTPreCursivefk" w:hAnsi="NTPreCursivefk"/>
                          <w:sz w:val="32"/>
                        </w:rPr>
                        <w:t>know</w:t>
                      </w:r>
                      <w:proofErr w:type="gramEnd"/>
                      <w:r w:rsidRPr="001D04E6">
                        <w:rPr>
                          <w:rFonts w:ascii="NTPreCursivefk" w:hAnsi="NTPreCursivefk"/>
                          <w:sz w:val="32"/>
                        </w:rPr>
                        <w:t xml:space="preserve"> more </w:t>
                      </w:r>
                    </w:p>
                    <w:p w:rsidR="003C7B6B" w:rsidRPr="001D04E6" w:rsidRDefault="003C7B6B" w:rsidP="003C7B6B">
                      <w:pPr>
                        <w:spacing w:after="0"/>
                        <w:rPr>
                          <w:rFonts w:ascii="NTPreCursivefk" w:hAnsi="NTPreCursivefk"/>
                          <w:sz w:val="32"/>
                        </w:rPr>
                      </w:pPr>
                      <w:r w:rsidRPr="001D04E6">
                        <w:rPr>
                          <w:rFonts w:ascii="NTPreCursivefk" w:hAnsi="NTPreCursivefk"/>
                          <w:sz w:val="32"/>
                        </w:rPr>
                        <w:t>about…</w:t>
                      </w:r>
                    </w:p>
                    <w:p w:rsidR="003C7B6B" w:rsidRDefault="003C7B6B"/>
                    <w:p w:rsidR="003C7B6B" w:rsidRDefault="003C7B6B">
                      <w:r>
                        <w:t>What do ducks eat?</w:t>
                      </w:r>
                    </w:p>
                    <w:p w:rsidR="003C7B6B" w:rsidRDefault="003C7B6B">
                      <w:r>
                        <w:t>Where do monkeys live?</w:t>
                      </w:r>
                    </w:p>
                    <w:p w:rsidR="00FA103E" w:rsidRDefault="00FA103E">
                      <w:r>
                        <w:t>What noises do animals make?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7657FB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9A490ED" wp14:editId="6958CB9B">
            <wp:simplePos x="0" y="0"/>
            <wp:positionH relativeFrom="column">
              <wp:posOffset>2009774</wp:posOffset>
            </wp:positionH>
            <wp:positionV relativeFrom="paragraph">
              <wp:posOffset>201295</wp:posOffset>
            </wp:positionV>
            <wp:extent cx="687827" cy="685800"/>
            <wp:effectExtent l="0" t="38100" r="112395" b="5715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14121" y1="17630" x2="14121" y2="17630"/>
                                  <a14:foregroundMark x1="46974" y1="4335" x2="46974" y2="4335"/>
                                  <a14:foregroundMark x1="73775" y1="8092" x2="73775" y2="8092"/>
                                  <a14:foregroundMark x1="93372" y1="28324" x2="93372" y2="28324"/>
                                  <a14:foregroundMark x1="63112" y1="20520" x2="63112" y2="20520"/>
                                  <a14:foregroundMark x1="7781" y1="37572" x2="7781" y2="37572"/>
                                  <a14:foregroundMark x1="19308" y1="56069" x2="19308" y2="56069"/>
                                  <a14:foregroundMark x1="20173" y1="21387" x2="20173" y2="21387"/>
                                  <a14:foregroundMark x1="10951" y1="37861" x2="10951" y2="37861"/>
                                  <a14:foregroundMark x1="14121" y1="58092" x2="14121" y2="58092"/>
                                  <a14:foregroundMark x1="93084" y1="51734" x2="93084" y2="51734"/>
                                  <a14:foregroundMark x1="55331" y1="78035" x2="55331" y2="78035"/>
                                  <a14:foregroundMark x1="56196" y1="84104" x2="56196" y2="84104"/>
                                  <a14:foregroundMark x1="58501" y1="85260" x2="58501" y2="85260"/>
                                  <a14:foregroundMark x1="59366" y1="90462" x2="59366" y2="90462"/>
                                  <a14:foregroundMark x1="60231" y1="96243" x2="60231" y2="96243"/>
                                  <a14:foregroundMark x1="57061" y1="98266" x2="57061" y2="98266"/>
                                  <a14:foregroundMark x1="55331" y1="91040" x2="55331" y2="91040"/>
                                  <a14:foregroundMark x1="49856" y1="86994" x2="49856" y2="86994"/>
                                  <a14:foregroundMark x1="48991" y1="78902" x2="48991" y2="78902"/>
                                  <a14:foregroundMark x1="62248" y1="76879" x2="62248" y2="76879"/>
                                  <a14:foregroundMark x1="63689" y1="84682" x2="63689" y2="84682"/>
                                  <a14:foregroundMark x1="49568" y1="92486" x2="49568" y2="92486"/>
                                  <a14:foregroundMark x1="85303" y1="53468" x2="85303" y2="53468"/>
                                  <a14:foregroundMark x1="87320" y1="34104" x2="87320" y2="34104"/>
                                  <a14:foregroundMark x1="67723" y1="12717" x2="67723" y2="12717"/>
                                  <a14:foregroundMark x1="17291" y1="19942" x2="17291" y2="19942"/>
                                  <a14:foregroundMark x1="2305" y1="39884" x2="2305" y2="39884"/>
                                  <a14:foregroundMark x1="11239" y1="60694" x2="11239" y2="60694"/>
                                  <a14:foregroundMark x1="31124" y1="55202" x2="31124" y2="55202"/>
                                  <a14:foregroundMark x1="34582" y1="23410" x2="34582" y2="23410"/>
                                  <a14:foregroundMark x1="33718" y1="24855" x2="33718" y2="24855"/>
                                  <a14:foregroundMark x1="44092" y1="19364" x2="44092" y2="19364"/>
                                  <a14:foregroundMark x1="51297" y1="18497" x2="51297" y2="18497"/>
                                  <a14:foregroundMark x1="68876" y1="28035" x2="68876" y2="28035"/>
                                  <a14:foregroundMark x1="27378" y1="45954" x2="27378" y2="45954"/>
                                  <a14:foregroundMark x1="27378" y1="39306" x2="27378" y2="39306"/>
                                  <a14:foregroundMark x1="55620" y1="97688" x2="55620" y2="97688"/>
                                  <a14:foregroundMark x1="97406" y1="24855" x2="97406" y2="248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3506">
                      <a:off x="0" y="0"/>
                      <a:ext cx="687827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728" w:rsidRPr="00E21728" w:rsidRDefault="00BC39B8" w:rsidP="004244C1">
      <w:pPr>
        <w:tabs>
          <w:tab w:val="left" w:pos="5955"/>
        </w:tabs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4124C913" wp14:editId="3B42C30E">
            <wp:simplePos x="0" y="0"/>
            <wp:positionH relativeFrom="margin">
              <wp:posOffset>4758559</wp:posOffset>
            </wp:positionH>
            <wp:positionV relativeFrom="paragraph">
              <wp:posOffset>13794</wp:posOffset>
            </wp:positionV>
            <wp:extent cx="1229710" cy="614855"/>
            <wp:effectExtent l="0" t="0" r="8890" b="0"/>
            <wp:wrapNone/>
            <wp:docPr id="24" name="Picture 24" descr="Image result for incy wincy sp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incy wincy spi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51" cy="62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4C1">
        <w:tab/>
      </w:r>
    </w:p>
    <w:p w:rsidR="00E21728" w:rsidRPr="00E21728" w:rsidRDefault="00801D46" w:rsidP="00E21728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B020F21" wp14:editId="390B20B5">
                <wp:extent cx="304800" cy="304800"/>
                <wp:effectExtent l="0" t="0" r="0" b="0"/>
                <wp:docPr id="18" name="AutoShape 1" descr="https://thumbs-prod.si-cdn.com/1V6CPApng3GhtwH0spI7V4Aw6xI=/fit-in/1072x0/https:/public-media.si-cdn.com/filer/Shellshock-World-War-I-British-troops-Battle-of-Arras-5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9F0B0" id="AutoShape 1" o:spid="_x0000_s1026" alt="https://thumbs-prod.si-cdn.com/1V6CPApng3GhtwH0spI7V4Aw6xI=/fit-in/1072x0/https:/public-media.si-cdn.com/filer/Shellshock-World-War-I-British-troops-Battle-of-Arras-5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MgH4z8vAwAA&#10;b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="00E61443" w:rsidRPr="00E61443">
        <w:rPr>
          <w:noProof/>
          <w:lang w:eastAsia="en-GB"/>
        </w:rPr>
        <w:t xml:space="preserve"> </w:t>
      </w:r>
    </w:p>
    <w:p w:rsidR="00E21728" w:rsidRPr="00E21728" w:rsidRDefault="00BC39B8" w:rsidP="00E21728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B41D22C" wp14:editId="77288C8A">
            <wp:simplePos x="0" y="0"/>
            <wp:positionH relativeFrom="margin">
              <wp:posOffset>5297214</wp:posOffset>
            </wp:positionH>
            <wp:positionV relativeFrom="paragraph">
              <wp:posOffset>137146</wp:posOffset>
            </wp:positionV>
            <wp:extent cx="717856" cy="580811"/>
            <wp:effectExtent l="0" t="0" r="6350" b="0"/>
            <wp:wrapNone/>
            <wp:docPr id="16" name="Picture 16" descr="Image result for 5 little cheeky monkey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5 little cheeky monkeys 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2" t="14767" r="6736" b="16062"/>
                    <a:stretch/>
                  </pic:blipFill>
                  <pic:spPr bwMode="auto">
                    <a:xfrm>
                      <a:off x="0" y="0"/>
                      <a:ext cx="722280" cy="5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728" w:rsidRPr="00E21728" w:rsidRDefault="00E21728" w:rsidP="00E21728"/>
    <w:p w:rsidR="00E21728" w:rsidRPr="00E21728" w:rsidRDefault="00E21728" w:rsidP="00E21728"/>
    <w:p w:rsidR="00E21728" w:rsidRPr="00E21728" w:rsidRDefault="00E21728" w:rsidP="00E21728"/>
    <w:p w:rsidR="00E21728" w:rsidRPr="00E21728" w:rsidRDefault="00E21728" w:rsidP="00E21728"/>
    <w:p w:rsidR="00E21728" w:rsidRPr="00E21728" w:rsidRDefault="00E21728" w:rsidP="00E21728"/>
    <w:p w:rsidR="00E21728" w:rsidRPr="00E21728" w:rsidRDefault="00E21728" w:rsidP="00E21728"/>
    <w:p w:rsidR="00E21728" w:rsidRPr="00E21728" w:rsidRDefault="00E21728" w:rsidP="00E21728"/>
    <w:p w:rsidR="001C5D84" w:rsidRPr="00B22EDD" w:rsidRDefault="00BC39B8" w:rsidP="00E21728">
      <w:pPr>
        <w:rPr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7795C0F" wp14:editId="25CD733C">
                <wp:simplePos x="0" y="0"/>
                <wp:positionH relativeFrom="column">
                  <wp:posOffset>6920690</wp:posOffset>
                </wp:positionH>
                <wp:positionV relativeFrom="paragraph">
                  <wp:posOffset>418465</wp:posOffset>
                </wp:positionV>
                <wp:extent cx="1529080" cy="1465580"/>
                <wp:effectExtent l="0" t="0" r="13970" b="20320"/>
                <wp:wrapTight wrapText="bothSides">
                  <wp:wrapPolygon edited="0">
                    <wp:start x="0" y="0"/>
                    <wp:lineTo x="0" y="21619"/>
                    <wp:lineTo x="21528" y="21619"/>
                    <wp:lineTo x="21528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146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6B" w:rsidRDefault="003C7B6B" w:rsidP="001C5D84">
                            <w:pPr>
                              <w:spacing w:after="0" w:line="240" w:lineRule="auto"/>
                              <w:contextualSpacing/>
                              <w:rPr>
                                <w:rFonts w:ascii="NTPreCursivefk" w:hAnsi="NTPreCursivefk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fk" w:hAnsi="NTPreCursivefk" w:cstheme="minorHAnsi"/>
                                <w:sz w:val="32"/>
                                <w:szCs w:val="32"/>
                              </w:rPr>
                              <w:t>Key vocabulary:</w:t>
                            </w:r>
                          </w:p>
                          <w:p w:rsidR="003C7B6B" w:rsidRDefault="003C7B6B" w:rsidP="00231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NTPreCursivefk" w:hAnsi="NTPreCursivefk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fk" w:hAnsi="NTPreCursivefk" w:cstheme="minorHAnsi"/>
                                <w:sz w:val="32"/>
                                <w:szCs w:val="32"/>
                              </w:rPr>
                              <w:t>Rhyme</w:t>
                            </w:r>
                          </w:p>
                          <w:p w:rsidR="003C7B6B" w:rsidRDefault="003C7B6B" w:rsidP="00231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NTPreCursivefk" w:hAnsi="NTPreCursivefk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fk" w:hAnsi="NTPreCursivefk" w:cstheme="minorHAnsi"/>
                                <w:sz w:val="32"/>
                                <w:szCs w:val="32"/>
                              </w:rPr>
                              <w:t>Listening</w:t>
                            </w:r>
                          </w:p>
                          <w:p w:rsidR="003C7B6B" w:rsidRDefault="003C7B6B" w:rsidP="00231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NTPreCursivefk" w:hAnsi="NTPreCursivefk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fk" w:hAnsi="NTPreCursivefk" w:cstheme="minorHAnsi"/>
                                <w:sz w:val="32"/>
                                <w:szCs w:val="32"/>
                              </w:rPr>
                              <w:t>Tone</w:t>
                            </w:r>
                          </w:p>
                          <w:p w:rsidR="003C7B6B" w:rsidRPr="00231394" w:rsidRDefault="003C7B6B" w:rsidP="00231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NTPreCursivefk" w:hAnsi="NTPreCursivefk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fk" w:hAnsi="NTPreCursivefk" w:cstheme="minorHAnsi"/>
                                <w:sz w:val="32"/>
                                <w:szCs w:val="32"/>
                              </w:rPr>
                              <w:t>Volume</w:t>
                            </w:r>
                          </w:p>
                          <w:p w:rsidR="003C7B6B" w:rsidRDefault="003C7B6B" w:rsidP="00E61443">
                            <w:pPr>
                              <w:spacing w:after="0" w:line="240" w:lineRule="auto"/>
                              <w:contextualSpacing/>
                              <w:rPr>
                                <w:rFonts w:cstheme="minorHAnsi"/>
                                <w:sz w:val="16"/>
                                <w:szCs w:val="18"/>
                              </w:rPr>
                            </w:pPr>
                          </w:p>
                          <w:p w:rsidR="003C7B6B" w:rsidRPr="001C5D84" w:rsidRDefault="003C7B6B" w:rsidP="00E61443">
                            <w:pPr>
                              <w:spacing w:after="0" w:line="240" w:lineRule="auto"/>
                              <w:contextualSpacing/>
                              <w:rPr>
                                <w:rFonts w:cstheme="minorHAnsi"/>
                                <w:sz w:val="16"/>
                                <w:szCs w:val="18"/>
                              </w:rPr>
                            </w:pPr>
                          </w:p>
                          <w:p w:rsidR="003C7B6B" w:rsidRDefault="003C7B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5C0F" id="_x0000_s1029" type="#_x0000_t202" style="position:absolute;margin-left:544.95pt;margin-top:32.95pt;width:120.4pt;height:115.4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">
                <v:textbox>
                  <w:txbxContent>
                    <w:p w:rsidR="003C7B6B" w:rsidRDefault="003C7B6B" w:rsidP="001C5D84">
                      <w:pPr>
                        <w:spacing w:after="0" w:line="240" w:lineRule="auto"/>
                        <w:contextualSpacing/>
                        <w:rPr>
                          <w:rFonts w:ascii="NTPreCursivefk" w:hAnsi="NTPreCursivefk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NTPreCursivefk" w:hAnsi="NTPreCursivefk" w:cstheme="minorHAnsi"/>
                          <w:sz w:val="32"/>
                          <w:szCs w:val="32"/>
                        </w:rPr>
                        <w:t>Key vocabulary:</w:t>
                      </w:r>
                    </w:p>
                    <w:p w:rsidR="003C7B6B" w:rsidRDefault="003C7B6B" w:rsidP="00231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NTPreCursivefk" w:hAnsi="NTPreCursivefk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NTPreCursivefk" w:hAnsi="NTPreCursivefk" w:cstheme="minorHAnsi"/>
                          <w:sz w:val="32"/>
                          <w:szCs w:val="32"/>
                        </w:rPr>
                        <w:t>Rhyme</w:t>
                      </w:r>
                    </w:p>
                    <w:p w:rsidR="003C7B6B" w:rsidRDefault="003C7B6B" w:rsidP="00231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NTPreCursivefk" w:hAnsi="NTPreCursivefk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NTPreCursivefk" w:hAnsi="NTPreCursivefk" w:cstheme="minorHAnsi"/>
                          <w:sz w:val="32"/>
                          <w:szCs w:val="32"/>
                        </w:rPr>
                        <w:t>Listening</w:t>
                      </w:r>
                    </w:p>
                    <w:p w:rsidR="003C7B6B" w:rsidRDefault="003C7B6B" w:rsidP="00231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NTPreCursivefk" w:hAnsi="NTPreCursivefk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NTPreCursivefk" w:hAnsi="NTPreCursivefk" w:cstheme="minorHAnsi"/>
                          <w:sz w:val="32"/>
                          <w:szCs w:val="32"/>
                        </w:rPr>
                        <w:t>Tone</w:t>
                      </w:r>
                    </w:p>
                    <w:p w:rsidR="003C7B6B" w:rsidRPr="00231394" w:rsidRDefault="003C7B6B" w:rsidP="00231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NTPreCursivefk" w:hAnsi="NTPreCursivefk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NTPreCursivefk" w:hAnsi="NTPreCursivefk" w:cstheme="minorHAnsi"/>
                          <w:sz w:val="32"/>
                          <w:szCs w:val="32"/>
                        </w:rPr>
                        <w:t>Volume</w:t>
                      </w:r>
                    </w:p>
                    <w:p w:rsidR="003C7B6B" w:rsidRDefault="003C7B6B" w:rsidP="00E61443">
                      <w:pPr>
                        <w:spacing w:after="0" w:line="240" w:lineRule="auto"/>
                        <w:contextualSpacing/>
                        <w:rPr>
                          <w:rFonts w:cstheme="minorHAnsi"/>
                          <w:sz w:val="16"/>
                          <w:szCs w:val="18"/>
                        </w:rPr>
                      </w:pPr>
                    </w:p>
                    <w:p w:rsidR="003C7B6B" w:rsidRPr="001C5D84" w:rsidRDefault="003C7B6B" w:rsidP="00E61443">
                      <w:pPr>
                        <w:spacing w:after="0" w:line="240" w:lineRule="auto"/>
                        <w:contextualSpacing/>
                        <w:rPr>
                          <w:rFonts w:cstheme="minorHAnsi"/>
                          <w:sz w:val="16"/>
                          <w:szCs w:val="18"/>
                        </w:rPr>
                      </w:pPr>
                    </w:p>
                    <w:p w:rsidR="003C7B6B" w:rsidRDefault="003C7B6B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2FFA4" wp14:editId="39B6204D">
                <wp:simplePos x="0" y="0"/>
                <wp:positionH relativeFrom="column">
                  <wp:posOffset>2961027</wp:posOffset>
                </wp:positionH>
                <wp:positionV relativeFrom="paragraph">
                  <wp:posOffset>331426</wp:posOffset>
                </wp:positionV>
                <wp:extent cx="2962275" cy="1905000"/>
                <wp:effectExtent l="19050" t="1905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905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B6B" w:rsidRPr="007657FB" w:rsidRDefault="003C7B6B" w:rsidP="00ED540D">
                            <w:pPr>
                              <w:jc w:val="center"/>
                              <w:rPr>
                                <w:rFonts w:ascii="NTPreCursivefk" w:hAnsi="NTPreCursivefk" w:cstheme="majorHAnsi"/>
                                <w:b/>
                                <w:noProof/>
                                <w:sz w:val="56"/>
                                <w:lang w:eastAsia="en-GB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57FB">
                              <w:rPr>
                                <w:rFonts w:ascii="NTPreCursivefk" w:hAnsi="NTPreCursivefk" w:cstheme="majorHAnsi"/>
                                <w:b/>
                                <w:noProof/>
                                <w:sz w:val="56"/>
                                <w:lang w:eastAsia="en-GB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Nursery Autumn 1 </w:t>
                            </w:r>
                          </w:p>
                          <w:p w:rsidR="003C7B6B" w:rsidRPr="007657FB" w:rsidRDefault="003C7B6B" w:rsidP="00ED540D">
                            <w:pPr>
                              <w:jc w:val="center"/>
                              <w:rPr>
                                <w:rFonts w:ascii="NTPreCursivefk" w:hAnsi="NTPreCursivefk" w:cstheme="majorHAnsi"/>
                                <w:b/>
                                <w:sz w:val="72"/>
                                <w:lang w:eastAsia="en-GB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57FB">
                              <w:rPr>
                                <w:rFonts w:ascii="NTPreCursivefk" w:hAnsi="NTPreCursivefk" w:cstheme="majorHAnsi"/>
                                <w:b/>
                                <w:noProof/>
                                <w:sz w:val="56"/>
                                <w:lang w:eastAsia="en-GB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Topic: Nursery Rhymes</w:t>
                            </w:r>
                          </w:p>
                          <w:p w:rsidR="003C7B6B" w:rsidRPr="00B22EDD" w:rsidRDefault="003C7B6B" w:rsidP="0055799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lang w:eastAsia="en-GB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2FFA4" id="Rounded Rectangle 1" o:spid="_x0000_s1030" style="position:absolute;margin-left:233.15pt;margin-top:26.1pt;width:233.25pt;height:1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" fillcolor="white [3212]" strokecolor="#c45911 [2405]" strokeweight="3pt">
                <v:stroke joinstyle="miter"/>
                <v:textbox>
                  <w:txbxContent>
                    <w:p w:rsidR="003C7B6B" w:rsidRPr="007657FB" w:rsidRDefault="003C7B6B" w:rsidP="00ED540D">
                      <w:pPr>
                        <w:jc w:val="center"/>
                        <w:rPr>
                          <w:rFonts w:ascii="NTPreCursivefk" w:hAnsi="NTPreCursivefk" w:cstheme="majorHAnsi"/>
                          <w:b/>
                          <w:noProof/>
                          <w:sz w:val="56"/>
                          <w:lang w:eastAsia="en-GB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657FB">
                        <w:rPr>
                          <w:rFonts w:ascii="NTPreCursivefk" w:hAnsi="NTPreCursivefk" w:cstheme="majorHAnsi"/>
                          <w:b/>
                          <w:noProof/>
                          <w:sz w:val="56"/>
                          <w:lang w:eastAsia="en-GB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Nursery Autumn 1 </w:t>
                      </w:r>
                    </w:p>
                    <w:p w:rsidR="003C7B6B" w:rsidRPr="007657FB" w:rsidRDefault="003C7B6B" w:rsidP="00ED540D">
                      <w:pPr>
                        <w:jc w:val="center"/>
                        <w:rPr>
                          <w:rFonts w:ascii="NTPreCursivefk" w:hAnsi="NTPreCursivefk" w:cstheme="majorHAnsi"/>
                          <w:b/>
                          <w:sz w:val="72"/>
                          <w:lang w:eastAsia="en-GB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657FB">
                        <w:rPr>
                          <w:rFonts w:ascii="NTPreCursivefk" w:hAnsi="NTPreCursivefk" w:cstheme="majorHAnsi"/>
                          <w:b/>
                          <w:noProof/>
                          <w:sz w:val="56"/>
                          <w:lang w:eastAsia="en-GB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Topic: Nursery Rhymes</w:t>
                      </w:r>
                    </w:p>
                    <w:p w:rsidR="003C7B6B" w:rsidRPr="00B22EDD" w:rsidRDefault="003C7B6B" w:rsidP="0055799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52"/>
                          <w:lang w:eastAsia="en-GB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21728" w:rsidRPr="00E21728" w:rsidRDefault="00380BE1" w:rsidP="00E21728">
      <w:r>
        <w:rPr>
          <w:noProof/>
          <w:lang w:eastAsia="en-GB"/>
        </w:rPr>
        <w:lastRenderedPageBreak/>
        <w:drawing>
          <wp:anchor distT="0" distB="0" distL="114300" distR="114300" simplePos="0" relativeHeight="251707392" behindDoc="1" locked="0" layoutInCell="1" allowOverlap="1" wp14:anchorId="4263C376" wp14:editId="084E6362">
            <wp:simplePos x="0" y="0"/>
            <wp:positionH relativeFrom="margin">
              <wp:posOffset>-504825</wp:posOffset>
            </wp:positionH>
            <wp:positionV relativeFrom="paragraph">
              <wp:posOffset>-123081</wp:posOffset>
            </wp:positionV>
            <wp:extent cx="9794240" cy="5943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persphinx_nurseryrhymes_1-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3"/>
                    <a:stretch/>
                  </pic:blipFill>
                  <pic:spPr bwMode="auto">
                    <a:xfrm>
                      <a:off x="0" y="0"/>
                      <a:ext cx="979424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E6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5FE54E3E" wp14:editId="7AF79CD4">
            <wp:simplePos x="0" y="0"/>
            <wp:positionH relativeFrom="column">
              <wp:posOffset>7667625</wp:posOffset>
            </wp:positionH>
            <wp:positionV relativeFrom="paragraph">
              <wp:posOffset>228600</wp:posOffset>
            </wp:positionV>
            <wp:extent cx="867886" cy="733425"/>
            <wp:effectExtent l="0" t="0" r="8890" b="0"/>
            <wp:wrapNone/>
            <wp:docPr id="21" name="Picture 21" descr="Image result for understanding the wor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understanding the world 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67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86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46D" w:rsidRPr="009B04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DBBA91C" wp14:editId="435355BD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873500" cy="2787650"/>
                <wp:effectExtent l="0" t="0" r="1270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278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6B" w:rsidRPr="00A534AB" w:rsidRDefault="003C7B6B" w:rsidP="00A534AB">
                            <w:pPr>
                              <w:spacing w:after="0"/>
                              <w:jc w:val="center"/>
                              <w:rPr>
                                <w:rFonts w:ascii="NTPreCursivefk" w:hAnsi="NTPreCursivefk"/>
                                <w:b/>
                                <w:szCs w:val="16"/>
                                <w:u w:val="single"/>
                              </w:rPr>
                            </w:pPr>
                            <w:r w:rsidRPr="00A534AB">
                              <w:rPr>
                                <w:rFonts w:ascii="NTPreCursivefk" w:hAnsi="NTPreCursivefk"/>
                                <w:b/>
                                <w:szCs w:val="16"/>
                                <w:u w:val="single"/>
                              </w:rPr>
                              <w:t>Understanding the World</w:t>
                            </w:r>
                          </w:p>
                          <w:p w:rsidR="003C7B6B" w:rsidRPr="009B046D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</w:pPr>
                            <w:r w:rsidRPr="009B046D"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  <w:t>People and Communities</w:t>
                            </w:r>
                          </w:p>
                          <w:p w:rsidR="003C7B6B" w:rsidRPr="009B046D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</w:pPr>
                            <w:r w:rsidRPr="009B046D"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  <w:t>22-36 Months</w:t>
                            </w:r>
                          </w:p>
                          <w:p w:rsidR="003C7B6B" w:rsidRPr="009B046D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</w:pPr>
                            <w:r w:rsidRPr="009B046D"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  <w:t>• Has a sense of own immediate family and relations.</w:t>
                            </w:r>
                          </w:p>
                          <w:p w:rsidR="003C7B6B" w:rsidRDefault="003C7B6B" w:rsidP="00A534AB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</w:pPr>
                          </w:p>
                          <w:p w:rsidR="003C7B6B" w:rsidRDefault="003C7B6B" w:rsidP="00A534AB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</w:pPr>
                            <w:r w:rsidRPr="009B046D"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  <w:t>The World</w:t>
                            </w:r>
                          </w:p>
                          <w:p w:rsidR="003C7B6B" w:rsidRPr="0075306D" w:rsidRDefault="003C7B6B" w:rsidP="00A534AB">
                            <w:pPr>
                              <w:spacing w:after="0"/>
                              <w:rPr>
                                <w:rFonts w:ascii="NTPreCursive" w:hAnsi="NTPreCursive"/>
                                <w:b/>
                                <w:sz w:val="18"/>
                                <w:szCs w:val="16"/>
                              </w:rPr>
                            </w:pPr>
                            <w:r w:rsidRPr="0075306D">
                              <w:rPr>
                                <w:rFonts w:ascii="NTPreCursive" w:hAnsi="NTPreCursive"/>
                                <w:b/>
                                <w:sz w:val="18"/>
                                <w:szCs w:val="16"/>
                              </w:rPr>
                              <w:t>16-26 Months</w:t>
                            </w:r>
                          </w:p>
                          <w:p w:rsidR="003C7B6B" w:rsidRPr="0075306D" w:rsidRDefault="003C7B6B" w:rsidP="00A534A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NTPreCursive" w:eastAsia="Calibri" w:hAnsi="NTPreCursive" w:cs="Calibri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75306D">
                              <w:rPr>
                                <w:rFonts w:ascii="NTPreCursive" w:eastAsia="Calibri" w:hAnsi="NTPreCursive" w:cs="Calibri"/>
                                <w:sz w:val="16"/>
                                <w:szCs w:val="16"/>
                                <w:lang w:eastAsia="en-GB"/>
                              </w:rPr>
                              <w:t>• Explores objects by linking together different approaches: shaking, hitting, looking, feeling, tasting, mouthing, pulling, turning and poking.</w:t>
                            </w:r>
                          </w:p>
                          <w:p w:rsidR="003C7B6B" w:rsidRPr="0075306D" w:rsidRDefault="003C7B6B" w:rsidP="00A534A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NTPreCursive" w:eastAsia="Calibri" w:hAnsi="NTPreCursive" w:cs="Calibri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75306D">
                              <w:rPr>
                                <w:rFonts w:ascii="NTPreCursive" w:eastAsia="Calibri" w:hAnsi="NTPreCursive" w:cs="Calibri"/>
                                <w:sz w:val="16"/>
                                <w:szCs w:val="16"/>
                                <w:lang w:eastAsia="en-GB"/>
                              </w:rPr>
                              <w:t>• Remembers where objects belong.</w:t>
                            </w:r>
                          </w:p>
                          <w:p w:rsidR="003C7B6B" w:rsidRPr="00A534AB" w:rsidRDefault="003C7B6B" w:rsidP="00A534AB">
                            <w:pPr>
                              <w:spacing w:after="0"/>
                              <w:rPr>
                                <w:rFonts w:ascii="NTPreCursive" w:hAnsi="NTPreCursive"/>
                                <w:sz w:val="16"/>
                                <w:szCs w:val="16"/>
                              </w:rPr>
                            </w:pPr>
                            <w:r w:rsidRPr="0075306D">
                              <w:rPr>
                                <w:rFonts w:ascii="NTPreCursive" w:eastAsia="Calibri" w:hAnsi="NTPreCursive" w:cs="Calibri"/>
                                <w:sz w:val="16"/>
                                <w:szCs w:val="16"/>
                                <w:lang w:eastAsia="en-GB"/>
                              </w:rPr>
                              <w:t>• Matches parts of objects that fit together, e.g. puts lid on teapot.</w:t>
                            </w:r>
                          </w:p>
                          <w:p w:rsidR="003C7B6B" w:rsidRDefault="003C7B6B" w:rsidP="00A534AB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</w:pPr>
                          </w:p>
                          <w:p w:rsidR="003C7B6B" w:rsidRPr="0075306D" w:rsidRDefault="003C7B6B" w:rsidP="00A534AB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</w:pPr>
                            <w:r w:rsidRPr="0075306D"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  <w:t xml:space="preserve">Technology </w:t>
                            </w:r>
                          </w:p>
                          <w:p w:rsidR="003C7B6B" w:rsidRPr="0075306D" w:rsidRDefault="003C7B6B" w:rsidP="00A534AB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</w:pPr>
                            <w:r w:rsidRPr="0075306D">
                              <w:rPr>
                                <w:rFonts w:ascii="NTPreCursivefk" w:hAnsi="NTPreCursivefk"/>
                                <w:b/>
                                <w:sz w:val="18"/>
                                <w:szCs w:val="16"/>
                              </w:rPr>
                              <w:t>16-26 Months</w:t>
                            </w:r>
                          </w:p>
                          <w:p w:rsidR="003C7B6B" w:rsidRPr="0075306D" w:rsidRDefault="003C7B6B" w:rsidP="00A534AB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</w:rPr>
                            </w:pPr>
                            <w:r w:rsidRPr="0075306D">
                              <w:rPr>
                                <w:rFonts w:ascii="NTPreCursivefk" w:hAnsi="NTPreCursivefk"/>
                                <w:sz w:val="16"/>
                              </w:rPr>
                              <w:t>• Anticipates repeated sounds, sights and actions, e.g. when an adult demonstrates an action toy several times.</w:t>
                            </w:r>
                          </w:p>
                          <w:p w:rsidR="003C7B6B" w:rsidRDefault="003C7B6B" w:rsidP="00A534AB">
                            <w:pPr>
                              <w:spacing w:after="0"/>
                            </w:pPr>
                            <w:r w:rsidRPr="0075306D">
                              <w:rPr>
                                <w:rFonts w:ascii="NTPreCursivefk" w:hAnsi="NTPreCursivefk"/>
                                <w:sz w:val="16"/>
                              </w:rPr>
                              <w:t>• Shows interest in toys with buttons, flaps and simple mechanisms and beginning to learn to operate 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A91C" id="_x0000_s1031" type="#_x0000_t202" style="position:absolute;margin-left:253.8pt;margin-top:.5pt;width:305pt;height:219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" strokecolor="#00b050">
                <v:textbox>
                  <w:txbxContent>
                    <w:p w:rsidR="003C7B6B" w:rsidRPr="00A534AB" w:rsidRDefault="003C7B6B" w:rsidP="00A534AB">
                      <w:pPr>
                        <w:spacing w:after="0"/>
                        <w:jc w:val="center"/>
                        <w:rPr>
                          <w:rFonts w:ascii="NTPreCursivefk" w:hAnsi="NTPreCursivefk"/>
                          <w:b/>
                          <w:szCs w:val="16"/>
                          <w:u w:val="single"/>
                        </w:rPr>
                      </w:pPr>
                      <w:r w:rsidRPr="00A534AB">
                        <w:rPr>
                          <w:rFonts w:ascii="NTPreCursivefk" w:hAnsi="NTPreCursivefk"/>
                          <w:b/>
                          <w:szCs w:val="16"/>
                          <w:u w:val="single"/>
                        </w:rPr>
                        <w:t>Understanding the World</w:t>
                      </w:r>
                    </w:p>
                    <w:p w:rsidR="003C7B6B" w:rsidRPr="009B046D" w:rsidRDefault="003C7B6B" w:rsidP="009B046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</w:pPr>
                      <w:r w:rsidRPr="009B046D"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  <w:t>People and Communities</w:t>
                      </w:r>
                    </w:p>
                    <w:p w:rsidR="003C7B6B" w:rsidRPr="009B046D" w:rsidRDefault="003C7B6B" w:rsidP="009B046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</w:pPr>
                      <w:r w:rsidRPr="009B046D"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  <w:t>22-36 Months</w:t>
                      </w:r>
                    </w:p>
                    <w:p w:rsidR="003C7B6B" w:rsidRPr="009B046D" w:rsidRDefault="003C7B6B" w:rsidP="009B046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6"/>
                        </w:rPr>
                      </w:pPr>
                      <w:r w:rsidRPr="009B046D">
                        <w:rPr>
                          <w:rFonts w:ascii="NTPreCursivefk" w:hAnsi="NTPreCursivefk"/>
                          <w:sz w:val="16"/>
                          <w:szCs w:val="16"/>
                        </w:rPr>
                        <w:t>• Has a sense of own immediate family and relations.</w:t>
                      </w:r>
                    </w:p>
                    <w:p w:rsidR="003C7B6B" w:rsidRDefault="003C7B6B" w:rsidP="00A534AB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</w:pPr>
                    </w:p>
                    <w:p w:rsidR="003C7B6B" w:rsidRDefault="003C7B6B" w:rsidP="00A534AB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</w:pPr>
                      <w:r w:rsidRPr="009B046D"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  <w:t>The World</w:t>
                      </w:r>
                    </w:p>
                    <w:p w:rsidR="003C7B6B" w:rsidRPr="0075306D" w:rsidRDefault="003C7B6B" w:rsidP="00A534AB">
                      <w:pPr>
                        <w:spacing w:after="0"/>
                        <w:rPr>
                          <w:rFonts w:ascii="NTPreCursive" w:hAnsi="NTPreCursive"/>
                          <w:b/>
                          <w:sz w:val="18"/>
                          <w:szCs w:val="16"/>
                        </w:rPr>
                      </w:pPr>
                      <w:r w:rsidRPr="0075306D">
                        <w:rPr>
                          <w:rFonts w:ascii="NTPreCursive" w:hAnsi="NTPreCursive"/>
                          <w:b/>
                          <w:sz w:val="18"/>
                          <w:szCs w:val="16"/>
                        </w:rPr>
                        <w:t>16-26 Months</w:t>
                      </w:r>
                    </w:p>
                    <w:p w:rsidR="003C7B6B" w:rsidRPr="0075306D" w:rsidRDefault="003C7B6B" w:rsidP="00A534AB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NTPreCursive" w:eastAsia="Calibri" w:hAnsi="NTPreCursive" w:cs="Calibri"/>
                          <w:sz w:val="16"/>
                          <w:szCs w:val="16"/>
                          <w:lang w:eastAsia="en-GB"/>
                        </w:rPr>
                      </w:pPr>
                      <w:r w:rsidRPr="0075306D">
                        <w:rPr>
                          <w:rFonts w:ascii="NTPreCursive" w:eastAsia="Calibri" w:hAnsi="NTPreCursive" w:cs="Calibri"/>
                          <w:sz w:val="16"/>
                          <w:szCs w:val="16"/>
                          <w:lang w:eastAsia="en-GB"/>
                        </w:rPr>
                        <w:t>• Explores objects by linking together different approaches: shaking, hitting, looking, feeling, tasting, mouthing, pulling, turning and poking.</w:t>
                      </w:r>
                    </w:p>
                    <w:p w:rsidR="003C7B6B" w:rsidRPr="0075306D" w:rsidRDefault="003C7B6B" w:rsidP="00A534AB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NTPreCursive" w:eastAsia="Calibri" w:hAnsi="NTPreCursive" w:cs="Calibri"/>
                          <w:sz w:val="16"/>
                          <w:szCs w:val="16"/>
                          <w:lang w:eastAsia="en-GB"/>
                        </w:rPr>
                      </w:pPr>
                      <w:r w:rsidRPr="0075306D">
                        <w:rPr>
                          <w:rFonts w:ascii="NTPreCursive" w:eastAsia="Calibri" w:hAnsi="NTPreCursive" w:cs="Calibri"/>
                          <w:sz w:val="16"/>
                          <w:szCs w:val="16"/>
                          <w:lang w:eastAsia="en-GB"/>
                        </w:rPr>
                        <w:t>• Remembers where objects belong.</w:t>
                      </w:r>
                    </w:p>
                    <w:p w:rsidR="003C7B6B" w:rsidRPr="00A534AB" w:rsidRDefault="003C7B6B" w:rsidP="00A534AB">
                      <w:pPr>
                        <w:spacing w:after="0"/>
                        <w:rPr>
                          <w:rFonts w:ascii="NTPreCursive" w:hAnsi="NTPreCursive"/>
                          <w:sz w:val="16"/>
                          <w:szCs w:val="16"/>
                        </w:rPr>
                      </w:pPr>
                      <w:r w:rsidRPr="0075306D">
                        <w:rPr>
                          <w:rFonts w:ascii="NTPreCursive" w:eastAsia="Calibri" w:hAnsi="NTPreCursive" w:cs="Calibri"/>
                          <w:sz w:val="16"/>
                          <w:szCs w:val="16"/>
                          <w:lang w:eastAsia="en-GB"/>
                        </w:rPr>
                        <w:t>• Matches parts of objects that fit together, e.g. puts lid on teapot.</w:t>
                      </w:r>
                    </w:p>
                    <w:p w:rsidR="003C7B6B" w:rsidRDefault="003C7B6B" w:rsidP="00A534AB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</w:pPr>
                    </w:p>
                    <w:p w:rsidR="003C7B6B" w:rsidRPr="0075306D" w:rsidRDefault="003C7B6B" w:rsidP="00A534AB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</w:pPr>
                      <w:r w:rsidRPr="0075306D"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  <w:t xml:space="preserve">Technology </w:t>
                      </w:r>
                    </w:p>
                    <w:p w:rsidR="003C7B6B" w:rsidRPr="0075306D" w:rsidRDefault="003C7B6B" w:rsidP="00A534AB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</w:pPr>
                      <w:r w:rsidRPr="0075306D">
                        <w:rPr>
                          <w:rFonts w:ascii="NTPreCursivefk" w:hAnsi="NTPreCursivefk"/>
                          <w:b/>
                          <w:sz w:val="18"/>
                          <w:szCs w:val="16"/>
                        </w:rPr>
                        <w:t>16-26 Months</w:t>
                      </w:r>
                    </w:p>
                    <w:p w:rsidR="003C7B6B" w:rsidRPr="0075306D" w:rsidRDefault="003C7B6B" w:rsidP="00A534AB">
                      <w:pPr>
                        <w:spacing w:after="0"/>
                        <w:rPr>
                          <w:rFonts w:ascii="NTPreCursivefk" w:hAnsi="NTPreCursivefk"/>
                          <w:sz w:val="16"/>
                        </w:rPr>
                      </w:pPr>
                      <w:r w:rsidRPr="0075306D">
                        <w:rPr>
                          <w:rFonts w:ascii="NTPreCursivefk" w:hAnsi="NTPreCursivefk"/>
                          <w:sz w:val="16"/>
                        </w:rPr>
                        <w:t>• Anticipates repeated sounds, sights and actions, e.g. when an adult demonstrates an action toy several times.</w:t>
                      </w:r>
                    </w:p>
                    <w:p w:rsidR="003C7B6B" w:rsidRDefault="003C7B6B" w:rsidP="00A534AB">
                      <w:pPr>
                        <w:spacing w:after="0"/>
                      </w:pPr>
                      <w:r w:rsidRPr="0075306D">
                        <w:rPr>
                          <w:rFonts w:ascii="NTPreCursivefk" w:hAnsi="NTPreCursivefk"/>
                          <w:sz w:val="16"/>
                        </w:rPr>
                        <w:t>• Shows interest in toys with buttons, flaps and simple mechanisms and beginning to learn to operate them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046D" w:rsidRPr="009B04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F0D00D5" wp14:editId="60E5EF07">
                <wp:simplePos x="0" y="0"/>
                <wp:positionH relativeFrom="column">
                  <wp:posOffset>-330200</wp:posOffset>
                </wp:positionH>
                <wp:positionV relativeFrom="paragraph">
                  <wp:posOffset>0</wp:posOffset>
                </wp:positionV>
                <wp:extent cx="3873500" cy="2781300"/>
                <wp:effectExtent l="0" t="0" r="1270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2781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B6B" w:rsidRPr="00A534AB" w:rsidRDefault="003C7B6B" w:rsidP="00A534AB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u w:val="single"/>
                              </w:rPr>
                            </w:pPr>
                            <w:r w:rsidRPr="00A534AB">
                              <w:rPr>
                                <w:rFonts w:ascii="NTPreCursivefk" w:hAnsi="NTPreCursivefk"/>
                                <w:b/>
                                <w:u w:val="single"/>
                              </w:rPr>
                              <w:t>Personal Social and Emotional Development</w:t>
                            </w:r>
                          </w:p>
                          <w:p w:rsidR="003C7B6B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Making relationship</w:t>
                            </w:r>
                          </w:p>
                          <w:p w:rsidR="003C7B6B" w:rsidRPr="00C06674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</w:pPr>
                            <w:r w:rsidRPr="00C06674"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22-36 Months</w:t>
                            </w:r>
                          </w:p>
                          <w:p w:rsidR="003C7B6B" w:rsidRPr="00C06674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</w:rPr>
                            </w:pPr>
                            <w:r w:rsidRPr="00C06674">
                              <w:rPr>
                                <w:rFonts w:ascii="NTPreCursivefk" w:hAnsi="NTPreCursivefk"/>
                                <w:sz w:val="16"/>
                              </w:rPr>
                              <w:t>• Interested in others’ play and starting to join in.</w:t>
                            </w:r>
                          </w:p>
                          <w:p w:rsidR="003C7B6B" w:rsidRPr="00C06674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</w:rPr>
                            </w:pPr>
                            <w:r w:rsidRPr="00C06674">
                              <w:rPr>
                                <w:rFonts w:ascii="NTPreCursivefk" w:hAnsi="NTPreCursivefk"/>
                                <w:sz w:val="16"/>
                              </w:rPr>
                              <w:t>• Seeks out others to share experiences.</w:t>
                            </w:r>
                          </w:p>
                          <w:p w:rsidR="003C7B6B" w:rsidRPr="00C06674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</w:rPr>
                            </w:pPr>
                            <w:r w:rsidRPr="00C06674">
                              <w:rPr>
                                <w:rFonts w:ascii="NTPreCursivefk" w:hAnsi="NTPreCursivefk"/>
                                <w:sz w:val="16"/>
                              </w:rPr>
                              <w:t>• Shows affection and concern for people who are special to them.</w:t>
                            </w:r>
                          </w:p>
                          <w:p w:rsidR="003C7B6B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</w:pPr>
                            <w:r w:rsidRPr="00C06674"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elf-</w:t>
                            </w:r>
                            <w:r w:rsidRPr="00C06674"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onfidence and</w:t>
                            </w:r>
                            <w:r w:rsidRPr="00C06674"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 xml:space="preserve"> S</w:t>
                            </w:r>
                            <w:r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 xml:space="preserve">elf </w:t>
                            </w:r>
                            <w:r w:rsidRPr="00C06674"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wareness</w:t>
                            </w:r>
                          </w:p>
                          <w:p w:rsidR="003C7B6B" w:rsidRPr="00C06674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6"/>
                              </w:rPr>
                            </w:pPr>
                            <w:r w:rsidRPr="00C06674">
                              <w:rPr>
                                <w:rFonts w:ascii="NTPreCursivefk" w:hAnsi="NTPreCursivefk"/>
                                <w:b/>
                                <w:sz w:val="16"/>
                              </w:rPr>
                              <w:t>22-36 Months</w:t>
                            </w:r>
                          </w:p>
                          <w:p w:rsidR="003C7B6B" w:rsidRPr="00C06674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</w:rPr>
                            </w:pPr>
                            <w:r w:rsidRPr="00C06674">
                              <w:rPr>
                                <w:rFonts w:ascii="NTPreCursivefk" w:hAnsi="NTPreCursivefk"/>
                                <w:sz w:val="16"/>
                              </w:rPr>
                              <w:t>• Separates from main carer with support and encouragement from a familiar adult.</w:t>
                            </w:r>
                          </w:p>
                          <w:p w:rsidR="003C7B6B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</w:rPr>
                            </w:pPr>
                            <w:r w:rsidRPr="00C06674">
                              <w:rPr>
                                <w:rFonts w:ascii="NTPreCursivefk" w:hAnsi="NTPreCursivefk"/>
                                <w:sz w:val="16"/>
                              </w:rPr>
                              <w:t>• Expresses own preferences and interests.</w:t>
                            </w:r>
                          </w:p>
                          <w:p w:rsidR="003C7B6B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30-50 Months</w:t>
                            </w:r>
                          </w:p>
                          <w:p w:rsidR="003C7B6B" w:rsidRPr="0042321D" w:rsidRDefault="003C7B6B" w:rsidP="009B046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NTPreCursive" w:eastAsia="Calibri" w:hAnsi="NTPreCursive" w:cs="Calibri"/>
                                <w:sz w:val="16"/>
                                <w:szCs w:val="20"/>
                              </w:rPr>
                            </w:pPr>
                            <w:r w:rsidRPr="0042321D">
                              <w:rPr>
                                <w:rFonts w:ascii="NTPreCursive" w:eastAsia="Calibri" w:hAnsi="NTPreCursive" w:cs="Calibri"/>
                                <w:sz w:val="16"/>
                                <w:szCs w:val="20"/>
                              </w:rPr>
                              <w:t>• Can select and use activities and resources with help.</w:t>
                            </w:r>
                          </w:p>
                          <w:p w:rsidR="003C7B6B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 xml:space="preserve">Managing </w:t>
                            </w:r>
                            <w:proofErr w:type="spellStart"/>
                            <w:r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eeelings</w:t>
                            </w:r>
                            <w:proofErr w:type="spellEnd"/>
                            <w:r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 xml:space="preserve"> and behaviour</w:t>
                            </w:r>
                          </w:p>
                          <w:p w:rsidR="003C7B6B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18"/>
                              </w:rPr>
                              <w:t>22-36 Months</w:t>
                            </w:r>
                          </w:p>
                          <w:p w:rsidR="003C7B6B" w:rsidRPr="00D16654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</w:pPr>
                            <w:r w:rsidRPr="00D16654"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  <w:t>• Seeks comfort from familiar adults when needed.</w:t>
                            </w:r>
                          </w:p>
                          <w:p w:rsidR="003C7B6B" w:rsidRPr="00D16654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</w:pPr>
                            <w:r w:rsidRPr="00D16654"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  <w:t>• Can express their own feelings such as sad, happy, cross, scared, worried.</w:t>
                            </w:r>
                          </w:p>
                          <w:p w:rsidR="003C7B6B" w:rsidRPr="00D16654" w:rsidRDefault="003C7B6B" w:rsidP="009B046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</w:pPr>
                            <w:r w:rsidRPr="00D16654"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  <w:t>• Responds to the feelings and wishes of others.</w:t>
                            </w:r>
                          </w:p>
                          <w:p w:rsidR="003C7B6B" w:rsidRDefault="003C7B6B" w:rsidP="009B046D">
                            <w:pPr>
                              <w:spacing w:after="0"/>
                            </w:pPr>
                            <w:r w:rsidRPr="00D16654"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  <w:t>• Aware that some actions can hurt or harm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00D5" id="_x0000_s1032" type="#_x0000_t202" style="position:absolute;margin-left:-26pt;margin-top:0;width:305pt;height:21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" fillcolor="white [3201]" strokecolor="yellow" strokeweight="1pt">
                <v:textbox>
                  <w:txbxContent>
                    <w:p w:rsidR="003C7B6B" w:rsidRPr="00A534AB" w:rsidRDefault="003C7B6B" w:rsidP="00A534AB">
                      <w:pPr>
                        <w:jc w:val="center"/>
                        <w:rPr>
                          <w:rFonts w:ascii="NTPreCursivefk" w:hAnsi="NTPreCursivefk"/>
                          <w:b/>
                          <w:u w:val="single"/>
                        </w:rPr>
                      </w:pPr>
                      <w:r w:rsidRPr="00A534AB">
                        <w:rPr>
                          <w:rFonts w:ascii="NTPreCursivefk" w:hAnsi="NTPreCursivefk"/>
                          <w:b/>
                          <w:u w:val="single"/>
                        </w:rPr>
                        <w:t>Personal Social and Emotional Development</w:t>
                      </w:r>
                    </w:p>
                    <w:p w:rsidR="003C7B6B" w:rsidRDefault="003C7B6B" w:rsidP="009B046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18"/>
                        </w:rPr>
                        <w:t>Making relationship</w:t>
                      </w:r>
                    </w:p>
                    <w:p w:rsidR="003C7B6B" w:rsidRPr="00C06674" w:rsidRDefault="003C7B6B" w:rsidP="009B046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</w:rPr>
                      </w:pPr>
                      <w:r w:rsidRPr="00C06674">
                        <w:rPr>
                          <w:rFonts w:ascii="NTPreCursivefk" w:hAnsi="NTPreCursivefk"/>
                          <w:b/>
                          <w:sz w:val="18"/>
                        </w:rPr>
                        <w:t>22-36 Months</w:t>
                      </w:r>
                    </w:p>
                    <w:p w:rsidR="003C7B6B" w:rsidRPr="00C06674" w:rsidRDefault="003C7B6B" w:rsidP="009B046D">
                      <w:pPr>
                        <w:spacing w:after="0"/>
                        <w:rPr>
                          <w:rFonts w:ascii="NTPreCursivefk" w:hAnsi="NTPreCursivefk"/>
                          <w:sz w:val="16"/>
                        </w:rPr>
                      </w:pPr>
                      <w:r w:rsidRPr="00C06674">
                        <w:rPr>
                          <w:rFonts w:ascii="NTPreCursivefk" w:hAnsi="NTPreCursivefk"/>
                          <w:sz w:val="16"/>
                        </w:rPr>
                        <w:t>• Interested in others’ play and starting to join in.</w:t>
                      </w:r>
                    </w:p>
                    <w:p w:rsidR="003C7B6B" w:rsidRPr="00C06674" w:rsidRDefault="003C7B6B" w:rsidP="009B046D">
                      <w:pPr>
                        <w:spacing w:after="0"/>
                        <w:rPr>
                          <w:rFonts w:ascii="NTPreCursivefk" w:hAnsi="NTPreCursivefk"/>
                          <w:sz w:val="16"/>
                        </w:rPr>
                      </w:pPr>
                      <w:r w:rsidRPr="00C06674">
                        <w:rPr>
                          <w:rFonts w:ascii="NTPreCursivefk" w:hAnsi="NTPreCursivefk"/>
                          <w:sz w:val="16"/>
                        </w:rPr>
                        <w:t>• Seeks out others to share experiences.</w:t>
                      </w:r>
                    </w:p>
                    <w:p w:rsidR="003C7B6B" w:rsidRPr="00C06674" w:rsidRDefault="003C7B6B" w:rsidP="009B046D">
                      <w:pPr>
                        <w:spacing w:after="0"/>
                        <w:rPr>
                          <w:rFonts w:ascii="NTPreCursivefk" w:hAnsi="NTPreCursivefk"/>
                          <w:sz w:val="16"/>
                        </w:rPr>
                      </w:pPr>
                      <w:r w:rsidRPr="00C06674">
                        <w:rPr>
                          <w:rFonts w:ascii="NTPreCursivefk" w:hAnsi="NTPreCursivefk"/>
                          <w:sz w:val="16"/>
                        </w:rPr>
                        <w:t>• Shows affection and concern for people who are special to them.</w:t>
                      </w:r>
                    </w:p>
                    <w:p w:rsidR="003C7B6B" w:rsidRDefault="003C7B6B" w:rsidP="009B046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</w:rPr>
                      </w:pPr>
                      <w:r w:rsidRPr="00C06674">
                        <w:rPr>
                          <w:rFonts w:ascii="NTPreCursivefk" w:hAnsi="NTPreCursivefk"/>
                          <w:b/>
                          <w:sz w:val="18"/>
                        </w:rPr>
                        <w:t>S</w:t>
                      </w:r>
                      <w:r>
                        <w:rPr>
                          <w:rFonts w:ascii="NTPreCursivefk" w:hAnsi="NTPreCursivefk"/>
                          <w:b/>
                          <w:sz w:val="18"/>
                        </w:rPr>
                        <w:t>elf-</w:t>
                      </w:r>
                      <w:r w:rsidRPr="00C06674">
                        <w:rPr>
                          <w:rFonts w:ascii="NTPreCursivefk" w:hAnsi="NTPreCursivefk"/>
                          <w:b/>
                          <w:sz w:val="18"/>
                        </w:rPr>
                        <w:t>C</w:t>
                      </w:r>
                      <w:r>
                        <w:rPr>
                          <w:rFonts w:ascii="NTPreCursivefk" w:hAnsi="NTPreCursivefk"/>
                          <w:b/>
                          <w:sz w:val="18"/>
                        </w:rPr>
                        <w:t>onfidence and</w:t>
                      </w:r>
                      <w:r w:rsidRPr="00C06674">
                        <w:rPr>
                          <w:rFonts w:ascii="NTPreCursivefk" w:hAnsi="NTPreCursivefk"/>
                          <w:b/>
                          <w:sz w:val="18"/>
                        </w:rPr>
                        <w:t xml:space="preserve"> S</w:t>
                      </w:r>
                      <w:r>
                        <w:rPr>
                          <w:rFonts w:ascii="NTPreCursivefk" w:hAnsi="NTPreCursivefk"/>
                          <w:b/>
                          <w:sz w:val="18"/>
                        </w:rPr>
                        <w:t xml:space="preserve">elf </w:t>
                      </w:r>
                      <w:r w:rsidRPr="00C06674">
                        <w:rPr>
                          <w:rFonts w:ascii="NTPreCursivefk" w:hAnsi="NTPreCursivefk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NTPreCursivefk" w:hAnsi="NTPreCursivefk"/>
                          <w:b/>
                          <w:sz w:val="18"/>
                        </w:rPr>
                        <w:t>wareness</w:t>
                      </w:r>
                    </w:p>
                    <w:p w:rsidR="003C7B6B" w:rsidRPr="00C06674" w:rsidRDefault="003C7B6B" w:rsidP="009B046D">
                      <w:pPr>
                        <w:spacing w:after="0"/>
                        <w:rPr>
                          <w:rFonts w:ascii="NTPreCursivefk" w:hAnsi="NTPreCursivefk"/>
                          <w:b/>
                          <w:sz w:val="16"/>
                        </w:rPr>
                      </w:pPr>
                      <w:r w:rsidRPr="00C06674">
                        <w:rPr>
                          <w:rFonts w:ascii="NTPreCursivefk" w:hAnsi="NTPreCursivefk"/>
                          <w:b/>
                          <w:sz w:val="16"/>
                        </w:rPr>
                        <w:t>22-36 Months</w:t>
                      </w:r>
                    </w:p>
                    <w:p w:rsidR="003C7B6B" w:rsidRPr="00C06674" w:rsidRDefault="003C7B6B" w:rsidP="009B046D">
                      <w:pPr>
                        <w:spacing w:after="0"/>
                        <w:rPr>
                          <w:rFonts w:ascii="NTPreCursivefk" w:hAnsi="NTPreCursivefk"/>
                          <w:sz w:val="16"/>
                        </w:rPr>
                      </w:pPr>
                      <w:r w:rsidRPr="00C06674">
                        <w:rPr>
                          <w:rFonts w:ascii="NTPreCursivefk" w:hAnsi="NTPreCursivefk"/>
                          <w:sz w:val="16"/>
                        </w:rPr>
                        <w:t>• Separates from main carer with support and encouragement from a familiar adult.</w:t>
                      </w:r>
                    </w:p>
                    <w:p w:rsidR="003C7B6B" w:rsidRDefault="003C7B6B" w:rsidP="009B046D">
                      <w:pPr>
                        <w:spacing w:after="0"/>
                        <w:rPr>
                          <w:rFonts w:ascii="NTPreCursivefk" w:hAnsi="NTPreCursivefk"/>
                          <w:sz w:val="16"/>
                        </w:rPr>
                      </w:pPr>
                      <w:r w:rsidRPr="00C06674">
                        <w:rPr>
                          <w:rFonts w:ascii="NTPreCursivefk" w:hAnsi="NTPreCursivefk"/>
                          <w:sz w:val="16"/>
                        </w:rPr>
                        <w:t>• Expresses own preferences and interests.</w:t>
                      </w:r>
                    </w:p>
                    <w:p w:rsidR="003C7B6B" w:rsidRDefault="003C7B6B" w:rsidP="009B046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18"/>
                        </w:rPr>
                        <w:t>30-50 Months</w:t>
                      </w:r>
                    </w:p>
                    <w:p w:rsidR="003C7B6B" w:rsidRPr="0042321D" w:rsidRDefault="003C7B6B" w:rsidP="009B046D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NTPreCursive" w:eastAsia="Calibri" w:hAnsi="NTPreCursive" w:cs="Calibri"/>
                          <w:sz w:val="16"/>
                          <w:szCs w:val="20"/>
                        </w:rPr>
                      </w:pPr>
                      <w:r w:rsidRPr="0042321D">
                        <w:rPr>
                          <w:rFonts w:ascii="NTPreCursive" w:eastAsia="Calibri" w:hAnsi="NTPreCursive" w:cs="Calibri"/>
                          <w:sz w:val="16"/>
                          <w:szCs w:val="20"/>
                        </w:rPr>
                        <w:t>• Can select and use activities and resources with help.</w:t>
                      </w:r>
                    </w:p>
                    <w:p w:rsidR="003C7B6B" w:rsidRDefault="003C7B6B" w:rsidP="009B046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18"/>
                        </w:rPr>
                        <w:t xml:space="preserve">Managing </w:t>
                      </w:r>
                      <w:proofErr w:type="spellStart"/>
                      <w:r>
                        <w:rPr>
                          <w:rFonts w:ascii="NTPreCursivefk" w:hAnsi="NTPreCursivefk"/>
                          <w:b/>
                          <w:sz w:val="18"/>
                        </w:rPr>
                        <w:t>eeelings</w:t>
                      </w:r>
                      <w:proofErr w:type="spellEnd"/>
                      <w:r>
                        <w:rPr>
                          <w:rFonts w:ascii="NTPreCursivefk" w:hAnsi="NTPreCursivefk"/>
                          <w:b/>
                          <w:sz w:val="18"/>
                        </w:rPr>
                        <w:t xml:space="preserve"> and behaviour</w:t>
                      </w:r>
                    </w:p>
                    <w:p w:rsidR="003C7B6B" w:rsidRDefault="003C7B6B" w:rsidP="009B046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18"/>
                        </w:rPr>
                        <w:t>22-36 Months</w:t>
                      </w:r>
                    </w:p>
                    <w:p w:rsidR="003C7B6B" w:rsidRPr="00D16654" w:rsidRDefault="003C7B6B" w:rsidP="009B046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6"/>
                        </w:rPr>
                      </w:pPr>
                      <w:r w:rsidRPr="00D16654">
                        <w:rPr>
                          <w:rFonts w:ascii="NTPreCursivefk" w:hAnsi="NTPreCursivefk"/>
                          <w:sz w:val="16"/>
                          <w:szCs w:val="16"/>
                        </w:rPr>
                        <w:t>• Seeks comfort from familiar adults when needed.</w:t>
                      </w:r>
                    </w:p>
                    <w:p w:rsidR="003C7B6B" w:rsidRPr="00D16654" w:rsidRDefault="003C7B6B" w:rsidP="009B046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6"/>
                        </w:rPr>
                      </w:pPr>
                      <w:r w:rsidRPr="00D16654">
                        <w:rPr>
                          <w:rFonts w:ascii="NTPreCursivefk" w:hAnsi="NTPreCursivefk"/>
                          <w:sz w:val="16"/>
                          <w:szCs w:val="16"/>
                        </w:rPr>
                        <w:t>• Can express their own feelings such as sad, happy, cross, scared, worried.</w:t>
                      </w:r>
                    </w:p>
                    <w:p w:rsidR="003C7B6B" w:rsidRPr="00D16654" w:rsidRDefault="003C7B6B" w:rsidP="009B046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6"/>
                        </w:rPr>
                      </w:pPr>
                      <w:r w:rsidRPr="00D16654">
                        <w:rPr>
                          <w:rFonts w:ascii="NTPreCursivefk" w:hAnsi="NTPreCursivefk"/>
                          <w:sz w:val="16"/>
                          <w:szCs w:val="16"/>
                        </w:rPr>
                        <w:t>• Responds to the feelings and wishes of others.</w:t>
                      </w:r>
                    </w:p>
                    <w:p w:rsidR="003C7B6B" w:rsidRDefault="003C7B6B" w:rsidP="009B046D">
                      <w:pPr>
                        <w:spacing w:after="0"/>
                      </w:pPr>
                      <w:r w:rsidRPr="00D16654">
                        <w:rPr>
                          <w:rFonts w:ascii="NTPreCursivefk" w:hAnsi="NTPreCursivefk"/>
                          <w:sz w:val="16"/>
                          <w:szCs w:val="16"/>
                        </w:rPr>
                        <w:t>• Aware that some actions can hurt or harm others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1728" w:rsidRPr="00E21728" w:rsidRDefault="00ED3ED8" w:rsidP="00E21728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700FBEED" wp14:editId="271C6CB5">
            <wp:simplePos x="0" y="0"/>
            <wp:positionH relativeFrom="column">
              <wp:posOffset>2228850</wp:posOffset>
            </wp:positionH>
            <wp:positionV relativeFrom="paragraph">
              <wp:posOffset>9525</wp:posOffset>
            </wp:positionV>
            <wp:extent cx="1132974" cy="762000"/>
            <wp:effectExtent l="0" t="0" r="0" b="0"/>
            <wp:wrapNone/>
            <wp:docPr id="20" name="Picture 20" descr="Image result for pse development cl#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se development cl#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74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E30" w:rsidRDefault="002F5E30" w:rsidP="00E21728"/>
    <w:p w:rsidR="00E21728" w:rsidRPr="002F5E30" w:rsidRDefault="00E21728" w:rsidP="002F5E30"/>
    <w:p w:rsidR="00827B67" w:rsidRDefault="00B028E3" w:rsidP="00827B67">
      <w:pPr>
        <w:tabs>
          <w:tab w:val="left" w:pos="11160"/>
        </w:tabs>
      </w:pPr>
      <w:r>
        <w:rPr>
          <w:noProof/>
          <w:lang w:eastAsia="en-GB"/>
        </w:rPr>
        <w:t xml:space="preserve">                                     </w:t>
      </w:r>
      <w:r w:rsidR="00002654">
        <w:rPr>
          <w:noProof/>
          <w:lang w:eastAsia="en-GB"/>
        </w:rPr>
        <w:t xml:space="preserve">                            </w:t>
      </w:r>
    </w:p>
    <w:p w:rsidR="00B22EDD" w:rsidRPr="00827B67" w:rsidRDefault="004A281D" w:rsidP="00827B67">
      <w:pPr>
        <w:tabs>
          <w:tab w:val="left" w:pos="11160"/>
        </w:tabs>
      </w:pPr>
      <w:r w:rsidRPr="009B04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732B5C6" wp14:editId="2F742BDF">
                <wp:simplePos x="0" y="0"/>
                <wp:positionH relativeFrom="margin">
                  <wp:posOffset>-406400</wp:posOffset>
                </wp:positionH>
                <wp:positionV relativeFrom="paragraph">
                  <wp:posOffset>1499870</wp:posOffset>
                </wp:positionV>
                <wp:extent cx="3873500" cy="2787650"/>
                <wp:effectExtent l="0" t="0" r="12700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278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6B" w:rsidRPr="007657FB" w:rsidRDefault="003C7B6B" w:rsidP="004A281D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4"/>
                                <w:szCs w:val="18"/>
                                <w:u w:val="single"/>
                              </w:rPr>
                            </w:pPr>
                            <w:r w:rsidRPr="007657FB">
                              <w:rPr>
                                <w:rFonts w:ascii="NTPreCursivefk" w:hAnsi="NTPreCursivefk"/>
                                <w:b/>
                                <w:sz w:val="24"/>
                                <w:szCs w:val="18"/>
                                <w:u w:val="single"/>
                              </w:rPr>
                              <w:t>Exploring and using media and materials</w:t>
                            </w:r>
                          </w:p>
                          <w:p w:rsidR="003C7B6B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  <w:szCs w:val="18"/>
                              </w:rPr>
                            </w:pPr>
                            <w:r w:rsidRPr="003871D8">
                              <w:rPr>
                                <w:rFonts w:ascii="NTPreCursivefk" w:hAnsi="NTPreCursivefk"/>
                                <w:b/>
                                <w:sz w:val="18"/>
                                <w:szCs w:val="18"/>
                              </w:rPr>
                              <w:t>16-26 Months</w:t>
                            </w:r>
                          </w:p>
                          <w:p w:rsidR="003C7B6B" w:rsidRPr="000526DE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  <w:t>• Begins to move to music, listen to or join in rhymes or songs.</w:t>
                            </w:r>
                          </w:p>
                          <w:p w:rsidR="003C7B6B" w:rsidRPr="000526DE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  <w:t>• Notices and is interested in the effects of making movements which leave marks.</w:t>
                            </w:r>
                          </w:p>
                          <w:p w:rsidR="003C7B6B" w:rsidRPr="00D16654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6"/>
                                <w:szCs w:val="16"/>
                              </w:rPr>
                            </w:pPr>
                            <w:r w:rsidRPr="00D16654">
                              <w:rPr>
                                <w:rFonts w:ascii="NTPreCursivefk" w:hAnsi="NTPreCursivefk"/>
                                <w:b/>
                                <w:sz w:val="16"/>
                                <w:szCs w:val="16"/>
                              </w:rPr>
                              <w:t>22-36 Months</w:t>
                            </w:r>
                          </w:p>
                          <w:p w:rsidR="003C7B6B" w:rsidRPr="000526DE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  <w:t>• Joins in singing favourite songs.</w:t>
                            </w:r>
                          </w:p>
                          <w:p w:rsidR="003C7B6B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b/>
                                <w:sz w:val="16"/>
                                <w:szCs w:val="18"/>
                              </w:rPr>
                              <w:t>30-50 Months</w:t>
                            </w:r>
                          </w:p>
                          <w:p w:rsidR="003C7B6B" w:rsidRPr="000526DE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  <w:t>• Enjoys joining in with dancing and ring games.</w:t>
                            </w:r>
                            <w:r w:rsidRPr="001D04E6">
                              <w:t xml:space="preserve"> </w:t>
                            </w:r>
                          </w:p>
                          <w:p w:rsidR="003C7B6B" w:rsidRPr="000526DE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  <w:t>• Sings a few familiar songs.</w:t>
                            </w:r>
                          </w:p>
                          <w:p w:rsidR="003C7B6B" w:rsidRPr="000526DE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  <w:t>• Beginning to move rhythmically.</w:t>
                            </w:r>
                          </w:p>
                          <w:p w:rsidR="003C7B6B" w:rsidRPr="000526DE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  <w:t>• Imitates movement in response to music.</w:t>
                            </w:r>
                          </w:p>
                          <w:p w:rsidR="003C7B6B" w:rsidRPr="000526DE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  <w:t>• Taps out simple repeated rhythms.</w:t>
                            </w:r>
                          </w:p>
                          <w:p w:rsidR="003C7B6B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  <w:szCs w:val="18"/>
                              </w:rPr>
                            </w:pPr>
                            <w:r w:rsidRPr="003871D8">
                              <w:rPr>
                                <w:rFonts w:ascii="NTPreCursivefk" w:hAnsi="NTPreCursivefk"/>
                                <w:b/>
                                <w:sz w:val="18"/>
                                <w:szCs w:val="18"/>
                              </w:rPr>
                              <w:t>BI</w:t>
                            </w:r>
                          </w:p>
                          <w:p w:rsidR="003C7B6B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8"/>
                                <w:szCs w:val="18"/>
                              </w:rPr>
                            </w:pPr>
                            <w:r w:rsidRPr="003871D8">
                              <w:rPr>
                                <w:rFonts w:ascii="NTPreCursivefk" w:hAnsi="NTPreCursivefk"/>
                                <w:b/>
                                <w:sz w:val="18"/>
                                <w:szCs w:val="18"/>
                              </w:rPr>
                              <w:t>16-26 Months</w:t>
                            </w:r>
                          </w:p>
                          <w:p w:rsidR="003C7B6B" w:rsidRPr="000526DE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  <w:t>• Expresses self through physical action and sound.</w:t>
                            </w:r>
                          </w:p>
                          <w:p w:rsidR="003C7B6B" w:rsidRPr="000526DE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</w:pPr>
                            <w:r w:rsidRPr="000526DE">
                              <w:rPr>
                                <w:rFonts w:ascii="NTPreCursivefk" w:hAnsi="NTPreCursivefk"/>
                                <w:sz w:val="16"/>
                                <w:szCs w:val="18"/>
                              </w:rPr>
                              <w:t>• Pretends that one object represents another, especially when objects have characteristics in common</w:t>
                            </w:r>
                          </w:p>
                          <w:p w:rsidR="003C7B6B" w:rsidRDefault="003C7B6B" w:rsidP="004A281D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16"/>
                                <w:szCs w:val="16"/>
                              </w:rPr>
                            </w:pPr>
                            <w:r w:rsidRPr="0000409B">
                              <w:rPr>
                                <w:rFonts w:ascii="NTPreCursivefk" w:hAnsi="NTPreCursivefk"/>
                                <w:b/>
                                <w:sz w:val="16"/>
                                <w:szCs w:val="16"/>
                              </w:rPr>
                              <w:t xml:space="preserve">30-50 </w:t>
                            </w:r>
                            <w:r w:rsidRPr="00D16654">
                              <w:rPr>
                                <w:rFonts w:ascii="NTPreCursivefk" w:hAnsi="NTPreCursivefk"/>
                                <w:b/>
                                <w:sz w:val="16"/>
                                <w:szCs w:val="16"/>
                              </w:rPr>
                              <w:t>Months</w:t>
                            </w:r>
                          </w:p>
                          <w:p w:rsidR="003C7B6B" w:rsidRPr="0000409B" w:rsidRDefault="003C7B6B" w:rsidP="004A281D">
                            <w:pPr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</w:pPr>
                            <w:r w:rsidRPr="0000409B">
                              <w:rPr>
                                <w:rFonts w:ascii="NTPreCursivefk" w:hAnsi="NTPreCursivefk"/>
                                <w:sz w:val="16"/>
                                <w:szCs w:val="16"/>
                              </w:rPr>
                              <w:t>• Creates movement in response to music.</w:t>
                            </w:r>
                          </w:p>
                          <w:p w:rsidR="003C7B6B" w:rsidRDefault="003C7B6B" w:rsidP="004A281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B5C6" id="_x0000_s1033" type="#_x0000_t202" style="position:absolute;margin-left:-32pt;margin-top:118.1pt;width:305pt;height:219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" strokecolor="#ffc000">
                <v:textbox>
                  <w:txbxContent>
                    <w:p w:rsidR="003C7B6B" w:rsidRPr="007657FB" w:rsidRDefault="003C7B6B" w:rsidP="004A281D">
                      <w:pPr>
                        <w:jc w:val="center"/>
                        <w:rPr>
                          <w:rFonts w:ascii="NTPreCursivefk" w:hAnsi="NTPreCursivefk"/>
                          <w:b/>
                          <w:sz w:val="24"/>
                          <w:szCs w:val="18"/>
                          <w:u w:val="single"/>
                        </w:rPr>
                      </w:pPr>
                      <w:r w:rsidRPr="007657FB">
                        <w:rPr>
                          <w:rFonts w:ascii="NTPreCursivefk" w:hAnsi="NTPreCursivefk"/>
                          <w:b/>
                          <w:sz w:val="24"/>
                          <w:szCs w:val="18"/>
                          <w:u w:val="single"/>
                        </w:rPr>
                        <w:t>Exploring and using media and materials</w:t>
                      </w:r>
                    </w:p>
                    <w:p w:rsidR="003C7B6B" w:rsidRDefault="003C7B6B" w:rsidP="004A281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  <w:szCs w:val="18"/>
                        </w:rPr>
                      </w:pPr>
                      <w:r w:rsidRPr="003871D8">
                        <w:rPr>
                          <w:rFonts w:ascii="NTPreCursivefk" w:hAnsi="NTPreCursivefk"/>
                          <w:b/>
                          <w:sz w:val="18"/>
                          <w:szCs w:val="18"/>
                        </w:rPr>
                        <w:t>16-26 Months</w:t>
                      </w:r>
                    </w:p>
                    <w:p w:rsidR="003C7B6B" w:rsidRPr="000526DE" w:rsidRDefault="003C7B6B" w:rsidP="004A281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sz w:val="16"/>
                          <w:szCs w:val="18"/>
                        </w:rPr>
                        <w:t>• Begins to move to music, listen to or join in rhymes or songs.</w:t>
                      </w:r>
                    </w:p>
                    <w:p w:rsidR="003C7B6B" w:rsidRPr="000526DE" w:rsidRDefault="003C7B6B" w:rsidP="004A281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sz w:val="16"/>
                          <w:szCs w:val="18"/>
                        </w:rPr>
                        <w:t>• Notices and is interested in the effects of making movements which leave marks.</w:t>
                      </w:r>
                    </w:p>
                    <w:p w:rsidR="003C7B6B" w:rsidRPr="00D16654" w:rsidRDefault="003C7B6B" w:rsidP="004A281D">
                      <w:pPr>
                        <w:spacing w:after="0"/>
                        <w:rPr>
                          <w:rFonts w:ascii="NTPreCursivefk" w:hAnsi="NTPreCursivefk"/>
                          <w:b/>
                          <w:sz w:val="16"/>
                          <w:szCs w:val="16"/>
                        </w:rPr>
                      </w:pPr>
                      <w:r w:rsidRPr="00D16654">
                        <w:rPr>
                          <w:rFonts w:ascii="NTPreCursivefk" w:hAnsi="NTPreCursivefk"/>
                          <w:b/>
                          <w:sz w:val="16"/>
                          <w:szCs w:val="16"/>
                        </w:rPr>
                        <w:t>22-36 Months</w:t>
                      </w:r>
                    </w:p>
                    <w:p w:rsidR="003C7B6B" w:rsidRPr="000526DE" w:rsidRDefault="003C7B6B" w:rsidP="004A281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sz w:val="16"/>
                          <w:szCs w:val="18"/>
                        </w:rPr>
                        <w:t>• Joins in singing favourite songs.</w:t>
                      </w:r>
                    </w:p>
                    <w:p w:rsidR="003C7B6B" w:rsidRDefault="003C7B6B" w:rsidP="004A281D">
                      <w:pPr>
                        <w:spacing w:after="0"/>
                        <w:rPr>
                          <w:rFonts w:ascii="NTPreCursivefk" w:hAnsi="NTPreCursivefk"/>
                          <w:b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b/>
                          <w:sz w:val="16"/>
                          <w:szCs w:val="18"/>
                        </w:rPr>
                        <w:t>30-50 Months</w:t>
                      </w:r>
                    </w:p>
                    <w:p w:rsidR="003C7B6B" w:rsidRPr="000526DE" w:rsidRDefault="003C7B6B" w:rsidP="004A281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sz w:val="16"/>
                          <w:szCs w:val="18"/>
                        </w:rPr>
                        <w:t>• Enjoys joining in with dancing and ring games.</w:t>
                      </w:r>
                      <w:r w:rsidRPr="001D04E6">
                        <w:t xml:space="preserve"> </w:t>
                      </w:r>
                    </w:p>
                    <w:p w:rsidR="003C7B6B" w:rsidRPr="000526DE" w:rsidRDefault="003C7B6B" w:rsidP="004A281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sz w:val="16"/>
                          <w:szCs w:val="18"/>
                        </w:rPr>
                        <w:t>• Sings a few familiar songs.</w:t>
                      </w:r>
                    </w:p>
                    <w:p w:rsidR="003C7B6B" w:rsidRPr="000526DE" w:rsidRDefault="003C7B6B" w:rsidP="004A281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sz w:val="16"/>
                          <w:szCs w:val="18"/>
                        </w:rPr>
                        <w:t>• Beginning to move rhythmically.</w:t>
                      </w:r>
                    </w:p>
                    <w:p w:rsidR="003C7B6B" w:rsidRPr="000526DE" w:rsidRDefault="003C7B6B" w:rsidP="004A281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sz w:val="16"/>
                          <w:szCs w:val="18"/>
                        </w:rPr>
                        <w:t>• Imitates movement in response to music.</w:t>
                      </w:r>
                    </w:p>
                    <w:p w:rsidR="003C7B6B" w:rsidRPr="000526DE" w:rsidRDefault="003C7B6B" w:rsidP="004A281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sz w:val="16"/>
                          <w:szCs w:val="18"/>
                        </w:rPr>
                        <w:t>• Taps out simple repeated rhythms.</w:t>
                      </w:r>
                    </w:p>
                    <w:p w:rsidR="003C7B6B" w:rsidRDefault="003C7B6B" w:rsidP="004A281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  <w:szCs w:val="18"/>
                        </w:rPr>
                      </w:pPr>
                      <w:r w:rsidRPr="003871D8">
                        <w:rPr>
                          <w:rFonts w:ascii="NTPreCursivefk" w:hAnsi="NTPreCursivefk"/>
                          <w:b/>
                          <w:sz w:val="18"/>
                          <w:szCs w:val="18"/>
                        </w:rPr>
                        <w:t>BI</w:t>
                      </w:r>
                    </w:p>
                    <w:p w:rsidR="003C7B6B" w:rsidRDefault="003C7B6B" w:rsidP="004A281D">
                      <w:pPr>
                        <w:spacing w:after="0"/>
                        <w:rPr>
                          <w:rFonts w:ascii="NTPreCursivefk" w:hAnsi="NTPreCursivefk"/>
                          <w:b/>
                          <w:sz w:val="18"/>
                          <w:szCs w:val="18"/>
                        </w:rPr>
                      </w:pPr>
                      <w:r w:rsidRPr="003871D8">
                        <w:rPr>
                          <w:rFonts w:ascii="NTPreCursivefk" w:hAnsi="NTPreCursivefk"/>
                          <w:b/>
                          <w:sz w:val="18"/>
                          <w:szCs w:val="18"/>
                        </w:rPr>
                        <w:t>16-26 Months</w:t>
                      </w:r>
                    </w:p>
                    <w:p w:rsidR="003C7B6B" w:rsidRPr="000526DE" w:rsidRDefault="003C7B6B" w:rsidP="004A281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sz w:val="16"/>
                          <w:szCs w:val="18"/>
                        </w:rPr>
                        <w:t>• Expresses self through physical action and sound.</w:t>
                      </w:r>
                    </w:p>
                    <w:p w:rsidR="003C7B6B" w:rsidRPr="000526DE" w:rsidRDefault="003C7B6B" w:rsidP="004A281D">
                      <w:pPr>
                        <w:spacing w:after="0"/>
                        <w:rPr>
                          <w:rFonts w:ascii="NTPreCursivefk" w:hAnsi="NTPreCursivefk"/>
                          <w:sz w:val="16"/>
                          <w:szCs w:val="18"/>
                        </w:rPr>
                      </w:pPr>
                      <w:r w:rsidRPr="000526DE">
                        <w:rPr>
                          <w:rFonts w:ascii="NTPreCursivefk" w:hAnsi="NTPreCursivefk"/>
                          <w:sz w:val="16"/>
                          <w:szCs w:val="18"/>
                        </w:rPr>
                        <w:t>• Pretends that one object represents another, especially when objects have characteristics in common</w:t>
                      </w:r>
                    </w:p>
                    <w:p w:rsidR="003C7B6B" w:rsidRDefault="003C7B6B" w:rsidP="004A281D">
                      <w:pPr>
                        <w:spacing w:after="0"/>
                        <w:rPr>
                          <w:rFonts w:ascii="NTPreCursivefk" w:hAnsi="NTPreCursivefk"/>
                          <w:b/>
                          <w:sz w:val="16"/>
                          <w:szCs w:val="16"/>
                        </w:rPr>
                      </w:pPr>
                      <w:r w:rsidRPr="0000409B">
                        <w:rPr>
                          <w:rFonts w:ascii="NTPreCursivefk" w:hAnsi="NTPreCursivefk"/>
                          <w:b/>
                          <w:sz w:val="16"/>
                          <w:szCs w:val="16"/>
                        </w:rPr>
                        <w:t xml:space="preserve">30-50 </w:t>
                      </w:r>
                      <w:r w:rsidRPr="00D16654">
                        <w:rPr>
                          <w:rFonts w:ascii="NTPreCursivefk" w:hAnsi="NTPreCursivefk"/>
                          <w:b/>
                          <w:sz w:val="16"/>
                          <w:szCs w:val="16"/>
                        </w:rPr>
                        <w:t>Months</w:t>
                      </w:r>
                    </w:p>
                    <w:p w:rsidR="003C7B6B" w:rsidRPr="0000409B" w:rsidRDefault="003C7B6B" w:rsidP="004A281D">
                      <w:pPr>
                        <w:rPr>
                          <w:rFonts w:ascii="NTPreCursivefk" w:hAnsi="NTPreCursivefk"/>
                          <w:sz w:val="16"/>
                          <w:szCs w:val="16"/>
                        </w:rPr>
                      </w:pPr>
                      <w:r w:rsidRPr="0000409B">
                        <w:rPr>
                          <w:rFonts w:ascii="NTPreCursivefk" w:hAnsi="NTPreCursivefk"/>
                          <w:sz w:val="16"/>
                          <w:szCs w:val="16"/>
                        </w:rPr>
                        <w:t>• Creates movement in response to music.</w:t>
                      </w:r>
                    </w:p>
                    <w:p w:rsidR="003C7B6B" w:rsidRDefault="003C7B6B" w:rsidP="004A281D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7B67" w:rsidRPr="00827B67">
        <w:t xml:space="preserve"> </w:t>
      </w:r>
    </w:p>
    <w:p w:rsidR="009F22F3" w:rsidRDefault="009F22F3" w:rsidP="00E21728">
      <w:pPr>
        <w:tabs>
          <w:tab w:val="left" w:pos="1620"/>
        </w:tabs>
      </w:pPr>
    </w:p>
    <w:p w:rsidR="009873B2" w:rsidRDefault="009873B2" w:rsidP="00E21728">
      <w:pPr>
        <w:tabs>
          <w:tab w:val="left" w:pos="1620"/>
        </w:tabs>
      </w:pPr>
    </w:p>
    <w:p w:rsidR="009873B2" w:rsidRDefault="00380BE1" w:rsidP="00E21728">
      <w:pPr>
        <w:tabs>
          <w:tab w:val="left" w:pos="162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33F3EC" wp14:editId="50219760">
                <wp:simplePos x="0" y="0"/>
                <wp:positionH relativeFrom="column">
                  <wp:posOffset>3638550</wp:posOffset>
                </wp:positionH>
                <wp:positionV relativeFrom="paragraph">
                  <wp:posOffset>343535</wp:posOffset>
                </wp:positionV>
                <wp:extent cx="1295400" cy="838200"/>
                <wp:effectExtent l="19050" t="1905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B6B" w:rsidRDefault="003C7B6B" w:rsidP="004A281D">
                            <w:pPr>
                              <w:jc w:val="center"/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6"/>
                              </w:rPr>
                              <w:t>Progression in</w:t>
                            </w:r>
                          </w:p>
                          <w:p w:rsidR="003C7B6B" w:rsidRPr="009B046D" w:rsidRDefault="003C7B6B" w:rsidP="004A281D">
                            <w:pPr>
                              <w:jc w:val="center"/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6"/>
                              </w:rPr>
                              <w:t>S</w:t>
                            </w:r>
                            <w:r w:rsidRPr="009B046D">
                              <w:rPr>
                                <w:rFonts w:ascii="NTPreCursivefk" w:hAnsi="NTPreCursivefk"/>
                                <w:sz w:val="36"/>
                              </w:rPr>
                              <w:t>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3F3EC" id="_x0000_s1034" type="#_x0000_t202" style="position:absolute;margin-left:286.5pt;margin-top:27.05pt;width:102pt;height:6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" fillcolor="white [3212]" strokecolor="#ed7d31 [3205]" strokeweight="3pt">
                <v:textbox>
                  <w:txbxContent>
                    <w:p w:rsidR="003C7B6B" w:rsidRDefault="003C7B6B" w:rsidP="004A281D">
                      <w:pPr>
                        <w:jc w:val="center"/>
                        <w:rPr>
                          <w:rFonts w:ascii="NTPreCursivefk" w:hAnsi="NTPreCursivefk"/>
                          <w:sz w:val="36"/>
                        </w:rPr>
                      </w:pPr>
                      <w:r>
                        <w:rPr>
                          <w:rFonts w:ascii="NTPreCursivefk" w:hAnsi="NTPreCursivefk"/>
                          <w:sz w:val="36"/>
                        </w:rPr>
                        <w:t>Progression in</w:t>
                      </w:r>
                    </w:p>
                    <w:p w:rsidR="003C7B6B" w:rsidRPr="009B046D" w:rsidRDefault="003C7B6B" w:rsidP="004A281D">
                      <w:pPr>
                        <w:jc w:val="center"/>
                        <w:rPr>
                          <w:rFonts w:ascii="NTPreCursivefk" w:hAnsi="NTPreCursivefk"/>
                          <w:sz w:val="36"/>
                        </w:rPr>
                      </w:pPr>
                      <w:r>
                        <w:rPr>
                          <w:rFonts w:ascii="NTPreCursivefk" w:hAnsi="NTPreCursivefk"/>
                          <w:sz w:val="36"/>
                        </w:rPr>
                        <w:t>S</w:t>
                      </w:r>
                      <w:r w:rsidRPr="009B046D">
                        <w:rPr>
                          <w:rFonts w:ascii="NTPreCursivefk" w:hAnsi="NTPreCursivefk"/>
                          <w:sz w:val="36"/>
                        </w:rPr>
                        <w:t>kills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1409" w:rsidRPr="009B04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A1C2F24" wp14:editId="56497788">
                <wp:simplePos x="0" y="0"/>
                <wp:positionH relativeFrom="margin">
                  <wp:align>right</wp:align>
                </wp:positionH>
                <wp:positionV relativeFrom="paragraph">
                  <wp:posOffset>638810</wp:posOffset>
                </wp:positionV>
                <wp:extent cx="3873500" cy="2771775"/>
                <wp:effectExtent l="0" t="0" r="1270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6B" w:rsidRPr="001D04E6" w:rsidRDefault="003C7B6B" w:rsidP="000C47A3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24"/>
                                <w:u w:val="single"/>
                              </w:rPr>
                            </w:pPr>
                            <w:r w:rsidRPr="001D04E6">
                              <w:rPr>
                                <w:rFonts w:ascii="NTPreCursivefk" w:hAnsi="NTPreCursivefk"/>
                                <w:b/>
                                <w:sz w:val="24"/>
                                <w:u w:val="single"/>
                              </w:rPr>
                              <w:t>Suggested stories:</w:t>
                            </w:r>
                          </w:p>
                          <w:p w:rsidR="003C7B6B" w:rsidRPr="000C47A3" w:rsidRDefault="003C7B6B" w:rsidP="000C47A3">
                            <w:pPr>
                              <w:rPr>
                                <w:rFonts w:ascii="NTPreCursivefk" w:hAnsi="NTPreCursivefk"/>
                              </w:rPr>
                            </w:pPr>
                            <w:proofErr w:type="spellStart"/>
                            <w:r w:rsidRPr="000C47A3">
                              <w:rPr>
                                <w:rFonts w:ascii="NTPreCursivefk" w:hAnsi="NTPreCursivefk"/>
                              </w:rPr>
                              <w:t>Incy</w:t>
                            </w:r>
                            <w:proofErr w:type="spellEnd"/>
                            <w:r w:rsidRPr="000C47A3">
                              <w:rPr>
                                <w:rFonts w:ascii="NTPreCursivefk" w:hAnsi="NTPreCursivefk"/>
                              </w:rPr>
                              <w:t xml:space="preserve"> </w:t>
                            </w:r>
                            <w:proofErr w:type="spellStart"/>
                            <w:r w:rsidRPr="000C47A3">
                              <w:rPr>
                                <w:rFonts w:ascii="NTPreCursivefk" w:hAnsi="NTPreCursivefk"/>
                              </w:rPr>
                              <w:t>Wincy</w:t>
                            </w:r>
                            <w:proofErr w:type="spellEnd"/>
                            <w:r w:rsidRPr="000C47A3">
                              <w:rPr>
                                <w:rFonts w:ascii="NTPreCursivefk" w:hAnsi="NTPreCursivefk"/>
                              </w:rPr>
                              <w:t xml:space="preserve"> Spider</w:t>
                            </w:r>
                            <w:r w:rsidRPr="000C47A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3C7B6B" w:rsidRPr="000C47A3" w:rsidRDefault="003C7B6B" w:rsidP="000C47A3">
                            <w:pPr>
                              <w:rPr>
                                <w:rFonts w:ascii="NTPreCursivefk" w:hAnsi="NTPreCursivefk"/>
                              </w:rPr>
                            </w:pPr>
                            <w:r w:rsidRPr="000C47A3">
                              <w:rPr>
                                <w:rFonts w:ascii="NTPreCursivefk" w:hAnsi="NTPreCursivefk"/>
                              </w:rPr>
                              <w:t>Ring a Ring of Roses</w:t>
                            </w:r>
                          </w:p>
                          <w:p w:rsidR="003C7B6B" w:rsidRPr="000C47A3" w:rsidRDefault="003C7B6B" w:rsidP="000C47A3">
                            <w:pPr>
                              <w:rPr>
                                <w:rFonts w:ascii="NTPreCursivefk" w:hAnsi="NTPreCursivefk"/>
                              </w:rPr>
                            </w:pPr>
                            <w:r w:rsidRPr="000C47A3">
                              <w:rPr>
                                <w:rFonts w:ascii="NTPreCursivefk" w:hAnsi="NTPreCursivefk"/>
                              </w:rPr>
                              <w:t xml:space="preserve">Hickory </w:t>
                            </w:r>
                            <w:proofErr w:type="spellStart"/>
                            <w:r w:rsidRPr="000C47A3">
                              <w:rPr>
                                <w:rFonts w:ascii="NTPreCursivefk" w:hAnsi="NTPreCursivefk"/>
                              </w:rPr>
                              <w:t>Dickory</w:t>
                            </w:r>
                            <w:proofErr w:type="spellEnd"/>
                            <w:r w:rsidRPr="000C47A3">
                              <w:rPr>
                                <w:rFonts w:ascii="NTPreCursivefk" w:hAnsi="NTPreCursivefk"/>
                              </w:rPr>
                              <w:t xml:space="preserve"> Dock </w:t>
                            </w:r>
                          </w:p>
                          <w:p w:rsidR="003C7B6B" w:rsidRDefault="003C7B6B" w:rsidP="007657FB">
                            <w:pPr>
                              <w:shd w:val="clear" w:color="auto" w:fill="FFFFFF"/>
                              <w:spacing w:after="100" w:afterAutospacing="1" w:line="240" w:lineRule="auto"/>
                              <w:outlineLvl w:val="0"/>
                              <w:rPr>
                                <w:rFonts w:ascii="NTPreCursivefk" w:eastAsia="Times New Roman" w:hAnsi="NTPreCursivefk" w:cs="Arial"/>
                                <w:bCs/>
                                <w:kern w:val="36"/>
                                <w:lang w:eastAsia="en-GB"/>
                              </w:rPr>
                            </w:pPr>
                            <w:r>
                              <w:rPr>
                                <w:rFonts w:ascii="NTPreCursivefk" w:eastAsia="Times New Roman" w:hAnsi="NTPreCursivefk" w:cs="Arial"/>
                                <w:bCs/>
                                <w:kern w:val="36"/>
                                <w:lang w:eastAsia="en-GB"/>
                              </w:rPr>
                              <w:t>‘</w:t>
                            </w:r>
                            <w:r w:rsidRPr="00C41409">
                              <w:rPr>
                                <w:rFonts w:ascii="NTPreCursivefk" w:eastAsia="Times New Roman" w:hAnsi="NTPreCursivefk" w:cs="Arial"/>
                                <w:bCs/>
                                <w:kern w:val="36"/>
                                <w:lang w:eastAsia="en-GB"/>
                              </w:rPr>
                              <w:t>100 Best Loved Nursery Rhymes</w:t>
                            </w:r>
                            <w:r>
                              <w:rPr>
                                <w:rFonts w:ascii="NTPreCursivefk" w:eastAsia="Times New Roman" w:hAnsi="NTPreCursivefk" w:cs="Arial"/>
                                <w:bCs/>
                                <w:kern w:val="36"/>
                                <w:lang w:eastAsia="en-GB"/>
                              </w:rPr>
                              <w:t xml:space="preserve">’ </w:t>
                            </w:r>
                            <w:r w:rsidRPr="00C41409">
                              <w:rPr>
                                <w:rFonts w:ascii="NTPreCursivefk" w:eastAsia="Times New Roman" w:hAnsi="NTPreCursivefk" w:cs="Arial"/>
                                <w:lang w:eastAsia="en-GB"/>
                              </w:rPr>
                              <w:t>by</w:t>
                            </w:r>
                            <w:r w:rsidRPr="00C41409">
                              <w:rPr>
                                <w:rFonts w:ascii="Cambria" w:eastAsia="Times New Roman" w:hAnsi="Cambria" w:cs="Cambria"/>
                                <w:lang w:eastAsia="en-GB"/>
                              </w:rPr>
                              <w:t> </w:t>
                            </w:r>
                            <w:hyperlink r:id="rId18" w:history="1">
                              <w:r w:rsidRPr="00C41409">
                                <w:rPr>
                                  <w:rFonts w:ascii="NTPreCursivefk" w:eastAsia="Times New Roman" w:hAnsi="NTPreCursivefk" w:cs="Arial"/>
                                  <w:lang w:eastAsia="en-GB"/>
                                </w:rPr>
                                <w:t>Belinda Gallagher</w:t>
                              </w:r>
                            </w:hyperlink>
                            <w:r w:rsidRPr="00C41409">
                              <w:rPr>
                                <w:rFonts w:ascii="Cambria" w:eastAsia="Times New Roman" w:hAnsi="Cambria" w:cs="Cambria"/>
                                <w:lang w:eastAsia="en-GB"/>
                              </w:rPr>
                              <w:t> </w:t>
                            </w:r>
                          </w:p>
                          <w:p w:rsidR="003C7B6B" w:rsidRDefault="003C7B6B" w:rsidP="00C41409">
                            <w:pPr>
                              <w:shd w:val="clear" w:color="auto" w:fill="FFFFFF"/>
                              <w:spacing w:after="100" w:afterAutospacing="1" w:line="240" w:lineRule="auto"/>
                              <w:outlineLvl w:val="0"/>
                              <w:rPr>
                                <w:rFonts w:ascii="NTPreCursivefk" w:eastAsia="Times New Roman" w:hAnsi="NTPreCursivefk" w:cs="Arial"/>
                                <w:bCs/>
                                <w:kern w:val="36"/>
                                <w:lang w:eastAsia="en-GB"/>
                              </w:rPr>
                            </w:pPr>
                            <w:r w:rsidRPr="00C41409">
                              <w:rPr>
                                <w:rFonts w:ascii="NTPreCursivefk" w:eastAsia="Times New Roman" w:hAnsi="NTPreCursivefk" w:cs="Arial"/>
                                <w:bCs/>
                                <w:kern w:val="36"/>
                                <w:lang w:eastAsia="en-GB"/>
                              </w:rPr>
                              <w:t xml:space="preserve"> ‘I'm Starting Nursery: A Pirate Pete Book’ by Amanda Li</w:t>
                            </w:r>
                          </w:p>
                          <w:p w:rsidR="003C7B6B" w:rsidRPr="00C41409" w:rsidRDefault="003C7B6B" w:rsidP="00C41409">
                            <w:pPr>
                              <w:shd w:val="clear" w:color="auto" w:fill="FFFFFF"/>
                              <w:spacing w:after="100" w:afterAutospacing="1" w:line="240" w:lineRule="auto"/>
                              <w:outlineLvl w:val="0"/>
                              <w:rPr>
                                <w:rFonts w:ascii="NTPreCursivefk" w:eastAsia="Times New Roman" w:hAnsi="NTPreCursivefk" w:cs="Arial"/>
                                <w:bCs/>
                                <w:kern w:val="36"/>
                                <w:lang w:eastAsia="en-GB"/>
                              </w:rPr>
                            </w:pPr>
                            <w:r w:rsidRPr="00C41409">
                              <w:rPr>
                                <w:rStyle w:val="Emphasis"/>
                                <w:rFonts w:ascii="NTPreCursivefk" w:hAnsi="NTPreCursivefk" w:cs="Arial"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‘You Choose’ by Pippa </w:t>
                            </w:r>
                            <w:proofErr w:type="spellStart"/>
                            <w:r w:rsidRPr="00C41409">
                              <w:rPr>
                                <w:rStyle w:val="Emphasis"/>
                                <w:rFonts w:ascii="NTPreCursivefk" w:hAnsi="NTPreCursivefk" w:cs="Arial"/>
                                <w:i w:val="0"/>
                                <w:iCs w:val="0"/>
                                <w:bdr w:val="none" w:sz="0" w:space="0" w:color="auto" w:frame="1"/>
                              </w:rPr>
                              <w:t>Goodhart</w:t>
                            </w:r>
                            <w:proofErr w:type="spellEnd"/>
                            <w:r w:rsidRPr="00C41409">
                              <w:rPr>
                                <w:rStyle w:val="Emphasis"/>
                                <w:rFonts w:ascii="NTPreCursivefk" w:hAnsi="NTPreCursivefk" w:cs="Arial"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&amp; Nick </w:t>
                            </w:r>
                            <w:proofErr w:type="spellStart"/>
                            <w:r w:rsidRPr="00C41409">
                              <w:rPr>
                                <w:rStyle w:val="Emphasis"/>
                                <w:rFonts w:ascii="NTPreCursivefk" w:hAnsi="NTPreCursivefk" w:cs="Arial"/>
                                <w:i w:val="0"/>
                                <w:iCs w:val="0"/>
                                <w:bdr w:val="none" w:sz="0" w:space="0" w:color="auto" w:frame="1"/>
                              </w:rPr>
                              <w:t>Sharratt</w:t>
                            </w:r>
                            <w:proofErr w:type="spellEnd"/>
                          </w:p>
                          <w:p w:rsidR="003C7B6B" w:rsidRPr="007657FB" w:rsidRDefault="003C7B6B" w:rsidP="007657FB">
                            <w:pPr>
                              <w:shd w:val="clear" w:color="auto" w:fill="FFFFFF"/>
                              <w:spacing w:after="100" w:afterAutospacing="1" w:line="240" w:lineRule="auto"/>
                              <w:outlineLvl w:val="0"/>
                              <w:rPr>
                                <w:rFonts w:ascii="NTPreCursivefk" w:eastAsia="Times New Roman" w:hAnsi="NTPreCursivefk" w:cs="Arial"/>
                                <w:bCs/>
                                <w:color w:val="111111"/>
                                <w:kern w:val="36"/>
                                <w:lang w:eastAsia="en-GB"/>
                              </w:rPr>
                            </w:pPr>
                          </w:p>
                          <w:p w:rsidR="003C7B6B" w:rsidRPr="000C47A3" w:rsidRDefault="003C7B6B" w:rsidP="000C47A3">
                            <w:pPr>
                              <w:rPr>
                                <w:rFonts w:ascii="NTPreCursivefk" w:hAnsi="NTPreCursivefk"/>
                              </w:rPr>
                            </w:pPr>
                          </w:p>
                          <w:p w:rsidR="003C7B6B" w:rsidRPr="000C47A3" w:rsidRDefault="003C7B6B" w:rsidP="000C47A3">
                            <w:pPr>
                              <w:spacing w:after="0"/>
                            </w:pPr>
                          </w:p>
                          <w:p w:rsidR="003C7B6B" w:rsidRDefault="003C7B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2F24" id="_x0000_s1035" type="#_x0000_t202" style="position:absolute;margin-left:253.8pt;margin-top:50.3pt;width:305pt;height:218.2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" strokecolor="#00b0f0">
                <v:textbox>
                  <w:txbxContent>
                    <w:p w:rsidR="003C7B6B" w:rsidRPr="001D04E6" w:rsidRDefault="003C7B6B" w:rsidP="000C47A3">
                      <w:pPr>
                        <w:spacing w:after="0"/>
                        <w:rPr>
                          <w:rFonts w:ascii="NTPreCursivefk" w:hAnsi="NTPreCursivefk"/>
                          <w:b/>
                          <w:sz w:val="24"/>
                          <w:u w:val="single"/>
                        </w:rPr>
                      </w:pPr>
                      <w:r w:rsidRPr="001D04E6">
                        <w:rPr>
                          <w:rFonts w:ascii="NTPreCursivefk" w:hAnsi="NTPreCursivefk"/>
                          <w:b/>
                          <w:sz w:val="24"/>
                          <w:u w:val="single"/>
                        </w:rPr>
                        <w:t>Suggested stories:</w:t>
                      </w:r>
                    </w:p>
                    <w:p w:rsidR="003C7B6B" w:rsidRPr="000C47A3" w:rsidRDefault="003C7B6B" w:rsidP="000C47A3">
                      <w:pPr>
                        <w:rPr>
                          <w:rFonts w:ascii="NTPreCursivefk" w:hAnsi="NTPreCursivefk"/>
                        </w:rPr>
                      </w:pPr>
                      <w:proofErr w:type="spellStart"/>
                      <w:r w:rsidRPr="000C47A3">
                        <w:rPr>
                          <w:rFonts w:ascii="NTPreCursivefk" w:hAnsi="NTPreCursivefk"/>
                        </w:rPr>
                        <w:t>Incy</w:t>
                      </w:r>
                      <w:proofErr w:type="spellEnd"/>
                      <w:r w:rsidRPr="000C47A3">
                        <w:rPr>
                          <w:rFonts w:ascii="NTPreCursivefk" w:hAnsi="NTPreCursivefk"/>
                        </w:rPr>
                        <w:t xml:space="preserve"> </w:t>
                      </w:r>
                      <w:proofErr w:type="spellStart"/>
                      <w:r w:rsidRPr="000C47A3">
                        <w:rPr>
                          <w:rFonts w:ascii="NTPreCursivefk" w:hAnsi="NTPreCursivefk"/>
                        </w:rPr>
                        <w:t>Wincy</w:t>
                      </w:r>
                      <w:proofErr w:type="spellEnd"/>
                      <w:r w:rsidRPr="000C47A3">
                        <w:rPr>
                          <w:rFonts w:ascii="NTPreCursivefk" w:hAnsi="NTPreCursivefk"/>
                        </w:rPr>
                        <w:t xml:space="preserve"> Spider</w:t>
                      </w:r>
                      <w:r w:rsidRPr="000C47A3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3C7B6B" w:rsidRPr="000C47A3" w:rsidRDefault="003C7B6B" w:rsidP="000C47A3">
                      <w:pPr>
                        <w:rPr>
                          <w:rFonts w:ascii="NTPreCursivefk" w:hAnsi="NTPreCursivefk"/>
                        </w:rPr>
                      </w:pPr>
                      <w:r w:rsidRPr="000C47A3">
                        <w:rPr>
                          <w:rFonts w:ascii="NTPreCursivefk" w:hAnsi="NTPreCursivefk"/>
                        </w:rPr>
                        <w:t>Ring a Ring of Roses</w:t>
                      </w:r>
                    </w:p>
                    <w:p w:rsidR="003C7B6B" w:rsidRPr="000C47A3" w:rsidRDefault="003C7B6B" w:rsidP="000C47A3">
                      <w:pPr>
                        <w:rPr>
                          <w:rFonts w:ascii="NTPreCursivefk" w:hAnsi="NTPreCursivefk"/>
                        </w:rPr>
                      </w:pPr>
                      <w:r w:rsidRPr="000C47A3">
                        <w:rPr>
                          <w:rFonts w:ascii="NTPreCursivefk" w:hAnsi="NTPreCursivefk"/>
                        </w:rPr>
                        <w:t xml:space="preserve">Hickory </w:t>
                      </w:r>
                      <w:proofErr w:type="spellStart"/>
                      <w:r w:rsidRPr="000C47A3">
                        <w:rPr>
                          <w:rFonts w:ascii="NTPreCursivefk" w:hAnsi="NTPreCursivefk"/>
                        </w:rPr>
                        <w:t>Dickory</w:t>
                      </w:r>
                      <w:proofErr w:type="spellEnd"/>
                      <w:r w:rsidRPr="000C47A3">
                        <w:rPr>
                          <w:rFonts w:ascii="NTPreCursivefk" w:hAnsi="NTPreCursivefk"/>
                        </w:rPr>
                        <w:t xml:space="preserve"> Dock </w:t>
                      </w:r>
                    </w:p>
                    <w:p w:rsidR="003C7B6B" w:rsidRDefault="003C7B6B" w:rsidP="007657FB">
                      <w:pPr>
                        <w:shd w:val="clear" w:color="auto" w:fill="FFFFFF"/>
                        <w:spacing w:after="100" w:afterAutospacing="1" w:line="240" w:lineRule="auto"/>
                        <w:outlineLvl w:val="0"/>
                        <w:rPr>
                          <w:rFonts w:ascii="NTPreCursivefk" w:eastAsia="Times New Roman" w:hAnsi="NTPreCursivefk" w:cs="Arial"/>
                          <w:bCs/>
                          <w:kern w:val="36"/>
                          <w:lang w:eastAsia="en-GB"/>
                        </w:rPr>
                      </w:pPr>
                      <w:r>
                        <w:rPr>
                          <w:rFonts w:ascii="NTPreCursivefk" w:eastAsia="Times New Roman" w:hAnsi="NTPreCursivefk" w:cs="Arial"/>
                          <w:bCs/>
                          <w:kern w:val="36"/>
                          <w:lang w:eastAsia="en-GB"/>
                        </w:rPr>
                        <w:t>‘</w:t>
                      </w:r>
                      <w:r w:rsidRPr="00C41409">
                        <w:rPr>
                          <w:rFonts w:ascii="NTPreCursivefk" w:eastAsia="Times New Roman" w:hAnsi="NTPreCursivefk" w:cs="Arial"/>
                          <w:bCs/>
                          <w:kern w:val="36"/>
                          <w:lang w:eastAsia="en-GB"/>
                        </w:rPr>
                        <w:t>100 Best Loved Nursery Rhymes</w:t>
                      </w:r>
                      <w:r>
                        <w:rPr>
                          <w:rFonts w:ascii="NTPreCursivefk" w:eastAsia="Times New Roman" w:hAnsi="NTPreCursivefk" w:cs="Arial"/>
                          <w:bCs/>
                          <w:kern w:val="36"/>
                          <w:lang w:eastAsia="en-GB"/>
                        </w:rPr>
                        <w:t xml:space="preserve">’ </w:t>
                      </w:r>
                      <w:r w:rsidRPr="00C41409">
                        <w:rPr>
                          <w:rFonts w:ascii="NTPreCursivefk" w:eastAsia="Times New Roman" w:hAnsi="NTPreCursivefk" w:cs="Arial"/>
                          <w:lang w:eastAsia="en-GB"/>
                        </w:rPr>
                        <w:t>by</w:t>
                      </w:r>
                      <w:r w:rsidRPr="00C41409">
                        <w:rPr>
                          <w:rFonts w:ascii="Cambria" w:eastAsia="Times New Roman" w:hAnsi="Cambria" w:cs="Cambria"/>
                          <w:lang w:eastAsia="en-GB"/>
                        </w:rPr>
                        <w:t> </w:t>
                      </w:r>
                      <w:hyperlink r:id="rId19" w:history="1">
                        <w:r w:rsidRPr="00C41409">
                          <w:rPr>
                            <w:rFonts w:ascii="NTPreCursivefk" w:eastAsia="Times New Roman" w:hAnsi="NTPreCursivefk" w:cs="Arial"/>
                            <w:lang w:eastAsia="en-GB"/>
                          </w:rPr>
                          <w:t>Belinda Gallagher</w:t>
                        </w:r>
                      </w:hyperlink>
                      <w:r w:rsidRPr="00C41409">
                        <w:rPr>
                          <w:rFonts w:ascii="Cambria" w:eastAsia="Times New Roman" w:hAnsi="Cambria" w:cs="Cambria"/>
                          <w:lang w:eastAsia="en-GB"/>
                        </w:rPr>
                        <w:t> </w:t>
                      </w:r>
                    </w:p>
                    <w:p w:rsidR="003C7B6B" w:rsidRDefault="003C7B6B" w:rsidP="00C41409">
                      <w:pPr>
                        <w:shd w:val="clear" w:color="auto" w:fill="FFFFFF"/>
                        <w:spacing w:after="100" w:afterAutospacing="1" w:line="240" w:lineRule="auto"/>
                        <w:outlineLvl w:val="0"/>
                        <w:rPr>
                          <w:rFonts w:ascii="NTPreCursivefk" w:eastAsia="Times New Roman" w:hAnsi="NTPreCursivefk" w:cs="Arial"/>
                          <w:bCs/>
                          <w:kern w:val="36"/>
                          <w:lang w:eastAsia="en-GB"/>
                        </w:rPr>
                      </w:pPr>
                      <w:r w:rsidRPr="00C41409">
                        <w:rPr>
                          <w:rFonts w:ascii="NTPreCursivefk" w:eastAsia="Times New Roman" w:hAnsi="NTPreCursivefk" w:cs="Arial"/>
                          <w:bCs/>
                          <w:kern w:val="36"/>
                          <w:lang w:eastAsia="en-GB"/>
                        </w:rPr>
                        <w:t xml:space="preserve"> ‘I'm Starting Nursery: A Pirate Pete Book’ by Amanda Li</w:t>
                      </w:r>
                    </w:p>
                    <w:p w:rsidR="003C7B6B" w:rsidRPr="00C41409" w:rsidRDefault="003C7B6B" w:rsidP="00C41409">
                      <w:pPr>
                        <w:shd w:val="clear" w:color="auto" w:fill="FFFFFF"/>
                        <w:spacing w:after="100" w:afterAutospacing="1" w:line="240" w:lineRule="auto"/>
                        <w:outlineLvl w:val="0"/>
                        <w:rPr>
                          <w:rFonts w:ascii="NTPreCursivefk" w:eastAsia="Times New Roman" w:hAnsi="NTPreCursivefk" w:cs="Arial"/>
                          <w:bCs/>
                          <w:kern w:val="36"/>
                          <w:lang w:eastAsia="en-GB"/>
                        </w:rPr>
                      </w:pPr>
                      <w:r w:rsidRPr="00C41409">
                        <w:rPr>
                          <w:rStyle w:val="Emphasis"/>
                          <w:rFonts w:ascii="NTPreCursivefk" w:hAnsi="NTPreCursivefk" w:cs="Arial"/>
                          <w:i w:val="0"/>
                          <w:iCs w:val="0"/>
                          <w:bdr w:val="none" w:sz="0" w:space="0" w:color="auto" w:frame="1"/>
                        </w:rPr>
                        <w:t xml:space="preserve">‘You Choose’ by Pippa </w:t>
                      </w:r>
                      <w:proofErr w:type="spellStart"/>
                      <w:r w:rsidRPr="00C41409">
                        <w:rPr>
                          <w:rStyle w:val="Emphasis"/>
                          <w:rFonts w:ascii="NTPreCursivefk" w:hAnsi="NTPreCursivefk" w:cs="Arial"/>
                          <w:i w:val="0"/>
                          <w:iCs w:val="0"/>
                          <w:bdr w:val="none" w:sz="0" w:space="0" w:color="auto" w:frame="1"/>
                        </w:rPr>
                        <w:t>Goodhart</w:t>
                      </w:r>
                      <w:proofErr w:type="spellEnd"/>
                      <w:r w:rsidRPr="00C41409">
                        <w:rPr>
                          <w:rStyle w:val="Emphasis"/>
                          <w:rFonts w:ascii="NTPreCursivefk" w:hAnsi="NTPreCursivefk" w:cs="Arial"/>
                          <w:i w:val="0"/>
                          <w:iCs w:val="0"/>
                          <w:bdr w:val="none" w:sz="0" w:space="0" w:color="auto" w:frame="1"/>
                        </w:rPr>
                        <w:t xml:space="preserve"> &amp; Nick </w:t>
                      </w:r>
                      <w:proofErr w:type="spellStart"/>
                      <w:r w:rsidRPr="00C41409">
                        <w:rPr>
                          <w:rStyle w:val="Emphasis"/>
                          <w:rFonts w:ascii="NTPreCursivefk" w:hAnsi="NTPreCursivefk" w:cs="Arial"/>
                          <w:i w:val="0"/>
                          <w:iCs w:val="0"/>
                          <w:bdr w:val="none" w:sz="0" w:space="0" w:color="auto" w:frame="1"/>
                        </w:rPr>
                        <w:t>Sharratt</w:t>
                      </w:r>
                      <w:proofErr w:type="spellEnd"/>
                    </w:p>
                    <w:p w:rsidR="003C7B6B" w:rsidRPr="007657FB" w:rsidRDefault="003C7B6B" w:rsidP="007657FB">
                      <w:pPr>
                        <w:shd w:val="clear" w:color="auto" w:fill="FFFFFF"/>
                        <w:spacing w:after="100" w:afterAutospacing="1" w:line="240" w:lineRule="auto"/>
                        <w:outlineLvl w:val="0"/>
                        <w:rPr>
                          <w:rFonts w:ascii="NTPreCursivefk" w:eastAsia="Times New Roman" w:hAnsi="NTPreCursivefk" w:cs="Arial"/>
                          <w:bCs/>
                          <w:color w:val="111111"/>
                          <w:kern w:val="36"/>
                          <w:lang w:eastAsia="en-GB"/>
                        </w:rPr>
                      </w:pPr>
                    </w:p>
                    <w:p w:rsidR="003C7B6B" w:rsidRPr="000C47A3" w:rsidRDefault="003C7B6B" w:rsidP="000C47A3">
                      <w:pPr>
                        <w:rPr>
                          <w:rFonts w:ascii="NTPreCursivefk" w:hAnsi="NTPreCursivefk"/>
                        </w:rPr>
                      </w:pPr>
                    </w:p>
                    <w:p w:rsidR="003C7B6B" w:rsidRPr="000C47A3" w:rsidRDefault="003C7B6B" w:rsidP="000C47A3">
                      <w:pPr>
                        <w:spacing w:after="0"/>
                      </w:pPr>
                    </w:p>
                    <w:p w:rsidR="003C7B6B" w:rsidRDefault="003C7B6B"/>
                  </w:txbxContent>
                </v:textbox>
                <w10:wrap type="square" anchorx="margin"/>
              </v:shape>
            </w:pict>
          </mc:Fallback>
        </mc:AlternateContent>
      </w:r>
    </w:p>
    <w:p w:rsidR="009873B2" w:rsidRDefault="009873B2" w:rsidP="00E21728">
      <w:pPr>
        <w:tabs>
          <w:tab w:val="left" w:pos="1620"/>
        </w:tabs>
      </w:pPr>
    </w:p>
    <w:p w:rsidR="009873B2" w:rsidRDefault="001D04E6" w:rsidP="00E21728">
      <w:pPr>
        <w:tabs>
          <w:tab w:val="left" w:pos="1620"/>
        </w:tabs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31624C24" wp14:editId="230FE15D">
            <wp:simplePos x="0" y="0"/>
            <wp:positionH relativeFrom="column">
              <wp:posOffset>2171700</wp:posOffset>
            </wp:positionH>
            <wp:positionV relativeFrom="paragraph">
              <wp:posOffset>164148</wp:posOffset>
            </wp:positionV>
            <wp:extent cx="928768" cy="742950"/>
            <wp:effectExtent l="0" t="0" r="5080" b="0"/>
            <wp:wrapNone/>
            <wp:docPr id="23" name="Picture 23" descr="Image result for painting and creativ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ainting and creative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>
                                  <a14:foregroundMark x1="28194" y1="7813" x2="28194" y2="7813"/>
                                  <a14:foregroundMark x1="66944" y1="57639" x2="66944" y2="57639"/>
                                  <a14:foregroundMark x1="86944" y1="53646" x2="86944" y2="53646"/>
                                  <a14:foregroundMark x1="53056" y1="16146" x2="53056" y2="16146"/>
                                  <a14:foregroundMark x1="40833" y1="12326" x2="40833" y2="12326"/>
                                  <a14:foregroundMark x1="40417" y1="19444" x2="40417" y2="19444"/>
                                  <a14:foregroundMark x1="56389" y1="23611" x2="56389" y2="23611"/>
                                  <a14:foregroundMark x1="70833" y1="46007" x2="70833" y2="46007"/>
                                  <a14:foregroundMark x1="80694" y1="69618" x2="80694" y2="69618"/>
                                  <a14:foregroundMark x1="77083" y1="77257" x2="77083" y2="77257"/>
                                  <a14:foregroundMark x1="3056" y1="45313" x2="3056" y2="45313"/>
                                  <a14:foregroundMark x1="5139" y1="49826" x2="5139" y2="49826"/>
                                  <a14:foregroundMark x1="20694" y1="75694" x2="20694" y2="75694"/>
                                  <a14:foregroundMark x1="59722" y1="47917" x2="59722" y2="47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68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3B2" w:rsidRDefault="009873B2" w:rsidP="00E21728">
      <w:pPr>
        <w:tabs>
          <w:tab w:val="left" w:pos="1620"/>
        </w:tabs>
      </w:pPr>
    </w:p>
    <w:p w:rsidR="009873B2" w:rsidRDefault="009873B2" w:rsidP="00E21728">
      <w:pPr>
        <w:tabs>
          <w:tab w:val="left" w:pos="1620"/>
        </w:tabs>
      </w:pPr>
    </w:p>
    <w:p w:rsidR="009873B2" w:rsidRDefault="00C41409" w:rsidP="00E21728">
      <w:pPr>
        <w:tabs>
          <w:tab w:val="left" w:pos="1620"/>
        </w:tabs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7E0AD517" wp14:editId="009DD0DD">
            <wp:simplePos x="0" y="0"/>
            <wp:positionH relativeFrom="column">
              <wp:posOffset>5133975</wp:posOffset>
            </wp:positionH>
            <wp:positionV relativeFrom="paragraph">
              <wp:posOffset>288290</wp:posOffset>
            </wp:positionV>
            <wp:extent cx="595993" cy="6953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6" t="26811" r="73672" b="56814"/>
                    <a:stretch/>
                  </pic:blipFill>
                  <pic:spPr bwMode="auto">
                    <a:xfrm>
                      <a:off x="0" y="0"/>
                      <a:ext cx="595993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3B2" w:rsidRDefault="00C41409" w:rsidP="00E21728">
      <w:pPr>
        <w:tabs>
          <w:tab w:val="left" w:pos="1620"/>
        </w:tabs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4AFD47FB" wp14:editId="71BF4B76">
            <wp:simplePos x="0" y="0"/>
            <wp:positionH relativeFrom="column">
              <wp:posOffset>6076315</wp:posOffset>
            </wp:positionH>
            <wp:positionV relativeFrom="paragraph">
              <wp:posOffset>12065</wp:posOffset>
            </wp:positionV>
            <wp:extent cx="657225" cy="68852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" t="42449" r="81632" b="28964"/>
                    <a:stretch/>
                  </pic:blipFill>
                  <pic:spPr bwMode="auto">
                    <a:xfrm>
                      <a:off x="0" y="0"/>
                      <a:ext cx="657225" cy="68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2BEE18E" wp14:editId="7FDFEFCE">
            <wp:simplePos x="0" y="0"/>
            <wp:positionH relativeFrom="column">
              <wp:posOffset>7038975</wp:posOffset>
            </wp:positionH>
            <wp:positionV relativeFrom="paragraph">
              <wp:posOffset>12065</wp:posOffset>
            </wp:positionV>
            <wp:extent cx="685800" cy="685800"/>
            <wp:effectExtent l="0" t="0" r="0" b="0"/>
            <wp:wrapNone/>
            <wp:docPr id="14" name="Picture 14" descr="Image result for rhyme story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hyme story book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4CFFAF44" wp14:editId="07F3A03E">
            <wp:simplePos x="0" y="0"/>
            <wp:positionH relativeFrom="column">
              <wp:posOffset>8029575</wp:posOffset>
            </wp:positionH>
            <wp:positionV relativeFrom="paragraph">
              <wp:posOffset>12065</wp:posOffset>
            </wp:positionV>
            <wp:extent cx="538354" cy="685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t="40586" r="80994" b="23656"/>
                    <a:stretch/>
                  </pic:blipFill>
                  <pic:spPr bwMode="auto">
                    <a:xfrm>
                      <a:off x="0" y="0"/>
                      <a:ext cx="538354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3B2" w:rsidRDefault="009873B2" w:rsidP="00E21728">
      <w:pPr>
        <w:tabs>
          <w:tab w:val="left" w:pos="1620"/>
        </w:tabs>
      </w:pPr>
    </w:p>
    <w:p w:rsidR="009873B2" w:rsidRPr="00E21728" w:rsidRDefault="009873B2" w:rsidP="00E21728">
      <w:pPr>
        <w:tabs>
          <w:tab w:val="left" w:pos="1620"/>
        </w:tabs>
      </w:pPr>
    </w:p>
    <w:sectPr w:rsidR="009873B2" w:rsidRPr="00E21728" w:rsidSect="004244C1">
      <w:headerReference w:type="default" r:id="rId26"/>
      <w:footerReference w:type="default" r:id="rId27"/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B6B" w:rsidRDefault="003C7B6B" w:rsidP="0055799D">
      <w:pPr>
        <w:spacing w:after="0" w:line="240" w:lineRule="auto"/>
      </w:pPr>
      <w:r>
        <w:separator/>
      </w:r>
    </w:p>
  </w:endnote>
  <w:endnote w:type="continuationSeparator" w:id="0">
    <w:p w:rsidR="003C7B6B" w:rsidRDefault="003C7B6B" w:rsidP="00557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B6B" w:rsidRPr="00E61443" w:rsidRDefault="003C7B6B" w:rsidP="00E61443">
    <w:pPr>
      <w:pStyle w:val="Footer"/>
      <w:jc w:val="center"/>
      <w:rPr>
        <w:rFonts w:ascii="Times New Roman" w:hAnsi="Times New Roman" w:cs="Times New Roman"/>
        <w:sz w:val="28"/>
      </w:rPr>
    </w:pPr>
    <w:r w:rsidRPr="00E61443">
      <w:rPr>
        <w:rFonts w:ascii="Times New Roman" w:hAnsi="Times New Roman" w:cs="Times New Roman"/>
        <w:sz w:val="28"/>
      </w:rPr>
      <w:t>LOVE TO LEARN • LEARN TO DO WELL • LIVE WELL TOGETHER</w:t>
    </w:r>
  </w:p>
  <w:p w:rsidR="003C7B6B" w:rsidRDefault="003C7B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B6B" w:rsidRDefault="003C7B6B" w:rsidP="0055799D">
      <w:pPr>
        <w:spacing w:after="0" w:line="240" w:lineRule="auto"/>
      </w:pPr>
      <w:r>
        <w:separator/>
      </w:r>
    </w:p>
  </w:footnote>
  <w:footnote w:type="continuationSeparator" w:id="0">
    <w:p w:rsidR="003C7B6B" w:rsidRDefault="003C7B6B" w:rsidP="00557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B6B" w:rsidRPr="007657FB" w:rsidRDefault="003C7B6B">
    <w:pPr>
      <w:pStyle w:val="Header"/>
      <w:rPr>
        <w:rFonts w:ascii="Arial Rounded MT Bold" w:hAnsi="Arial Rounded MT Bold"/>
        <w:b/>
        <w:color w:val="FFE599" w:themeColor="accent4" w:themeTint="66"/>
        <w:sz w:val="36"/>
      </w:rPr>
    </w:pPr>
    <w:r w:rsidRPr="007657FB">
      <w:rPr>
        <w:rFonts w:cstheme="minorHAnsi"/>
        <w:noProof/>
        <w:color w:val="FFE599" w:themeColor="accent4" w:themeTint="66"/>
        <w:sz w:val="24"/>
        <w:szCs w:val="24"/>
        <w:lang w:eastAsia="en-GB"/>
        <w14:textOutline w14:w="9525" w14:cap="rnd" w14:cmpd="sng" w14:algn="ctr">
          <w14:solidFill>
            <w14:schemeClr w14:val="accent6">
              <w14:lumMod w14:val="50000"/>
            </w14:schemeClr>
          </w14:solidFill>
          <w14:prstDash w14:val="solid"/>
          <w14:bevel/>
        </w14:textOutline>
      </w:rPr>
      <w:drawing>
        <wp:anchor distT="0" distB="0" distL="114300" distR="114300" simplePos="0" relativeHeight="251659264" behindDoc="0" locked="0" layoutInCell="1" allowOverlap="1" wp14:anchorId="55CA6810" wp14:editId="510700AF">
          <wp:simplePos x="0" y="0"/>
          <wp:positionH relativeFrom="rightMargin">
            <wp:align>left</wp:align>
          </wp:positionH>
          <wp:positionV relativeFrom="paragraph">
            <wp:posOffset>-13107</wp:posOffset>
          </wp:positionV>
          <wp:extent cx="409575" cy="455295"/>
          <wp:effectExtent l="19050" t="19050" r="28575" b="20955"/>
          <wp:wrapSquare wrapText="bothSides"/>
          <wp:docPr id="6" name="Picture 6" descr="St Ag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 Agnes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371362">
                    <a:off x="0" y="0"/>
                    <a:ext cx="40957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7FB">
      <w:rPr>
        <w:rFonts w:ascii="Arial Rounded MT Bold" w:hAnsi="Arial Rounded MT Bold"/>
        <w:b/>
        <w:color w:val="FFE599" w:themeColor="accent4" w:themeTint="66"/>
        <w:sz w:val="36"/>
        <w14:textOutline w14:w="9525" w14:cap="rnd" w14:cmpd="sng" w14:algn="ctr">
          <w14:solidFill>
            <w14:schemeClr w14:val="accent6">
              <w14:lumMod w14:val="50000"/>
            </w14:schemeClr>
          </w14:solidFill>
          <w14:prstDash w14:val="solid"/>
          <w14:bevel/>
        </w14:textOutline>
      </w:rPr>
      <w:t>Knowledge Organiser                                                                                             Nursery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F205A"/>
    <w:multiLevelType w:val="hybridMultilevel"/>
    <w:tmpl w:val="964ED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438DF"/>
    <w:multiLevelType w:val="hybridMultilevel"/>
    <w:tmpl w:val="F4E825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D2F97"/>
    <w:multiLevelType w:val="hybridMultilevel"/>
    <w:tmpl w:val="AEB84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000DE1"/>
    <w:multiLevelType w:val="hybridMultilevel"/>
    <w:tmpl w:val="432A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4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9D"/>
    <w:rsid w:val="00002654"/>
    <w:rsid w:val="00005300"/>
    <w:rsid w:val="000C47A3"/>
    <w:rsid w:val="001C5D84"/>
    <w:rsid w:val="001D04E6"/>
    <w:rsid w:val="002177D9"/>
    <w:rsid w:val="0021793A"/>
    <w:rsid w:val="00231394"/>
    <w:rsid w:val="002774CE"/>
    <w:rsid w:val="002F5E30"/>
    <w:rsid w:val="00336AEC"/>
    <w:rsid w:val="00347DBA"/>
    <w:rsid w:val="00380BE1"/>
    <w:rsid w:val="003C7B6B"/>
    <w:rsid w:val="004038F4"/>
    <w:rsid w:val="00416746"/>
    <w:rsid w:val="004244C1"/>
    <w:rsid w:val="00445F68"/>
    <w:rsid w:val="00474EBF"/>
    <w:rsid w:val="004A281D"/>
    <w:rsid w:val="004D0470"/>
    <w:rsid w:val="004F406B"/>
    <w:rsid w:val="0055799D"/>
    <w:rsid w:val="00604A43"/>
    <w:rsid w:val="00683C7A"/>
    <w:rsid w:val="006D0FB5"/>
    <w:rsid w:val="006F0ACD"/>
    <w:rsid w:val="00762F4D"/>
    <w:rsid w:val="007657FB"/>
    <w:rsid w:val="00801D46"/>
    <w:rsid w:val="00827B67"/>
    <w:rsid w:val="009873B2"/>
    <w:rsid w:val="009B046D"/>
    <w:rsid w:val="009F22F3"/>
    <w:rsid w:val="00A534AB"/>
    <w:rsid w:val="00B028E3"/>
    <w:rsid w:val="00B22EDD"/>
    <w:rsid w:val="00BC39B8"/>
    <w:rsid w:val="00C41409"/>
    <w:rsid w:val="00D756CD"/>
    <w:rsid w:val="00DB6CA5"/>
    <w:rsid w:val="00E21728"/>
    <w:rsid w:val="00E61443"/>
    <w:rsid w:val="00ED3ED8"/>
    <w:rsid w:val="00ED540D"/>
    <w:rsid w:val="00FA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152FAE17"/>
  <w15:chartTrackingRefBased/>
  <w15:docId w15:val="{042554C6-8286-4BE0-9638-14F0F9196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657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79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99D"/>
  </w:style>
  <w:style w:type="paragraph" w:styleId="Footer">
    <w:name w:val="footer"/>
    <w:basedOn w:val="Normal"/>
    <w:link w:val="FooterChar"/>
    <w:uiPriority w:val="99"/>
    <w:unhideWhenUsed/>
    <w:rsid w:val="005579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99D"/>
  </w:style>
  <w:style w:type="paragraph" w:styleId="ListParagraph">
    <w:name w:val="List Paragraph"/>
    <w:basedOn w:val="Normal"/>
    <w:uiPriority w:val="34"/>
    <w:qFormat/>
    <w:rsid w:val="00445F6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657F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large">
    <w:name w:val="a-size-large"/>
    <w:basedOn w:val="DefaultParagraphFont"/>
    <w:rsid w:val="007657FB"/>
  </w:style>
  <w:style w:type="paragraph" w:customStyle="1" w:styleId="font6">
    <w:name w:val="font_6"/>
    <w:basedOn w:val="Normal"/>
    <w:rsid w:val="00C41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C41409"/>
    <w:rPr>
      <w:i/>
      <w:iCs/>
    </w:rPr>
  </w:style>
  <w:style w:type="paragraph" w:customStyle="1" w:styleId="font8">
    <w:name w:val="font_8"/>
    <w:basedOn w:val="Normal"/>
    <w:rsid w:val="00C41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-size-medium">
    <w:name w:val="a-size-medium"/>
    <w:basedOn w:val="DefaultParagraphFont"/>
    <w:rsid w:val="00C41409"/>
  </w:style>
  <w:style w:type="character" w:customStyle="1" w:styleId="author">
    <w:name w:val="author"/>
    <w:basedOn w:val="DefaultParagraphFont"/>
    <w:rsid w:val="00C41409"/>
  </w:style>
  <w:style w:type="character" w:styleId="Hyperlink">
    <w:name w:val="Hyperlink"/>
    <w:basedOn w:val="DefaultParagraphFont"/>
    <w:uiPriority w:val="99"/>
    <w:semiHidden/>
    <w:unhideWhenUsed/>
    <w:rsid w:val="00C41409"/>
    <w:rPr>
      <w:color w:val="0000FF"/>
      <w:u w:val="single"/>
    </w:rPr>
  </w:style>
  <w:style w:type="character" w:customStyle="1" w:styleId="a-color-secondary">
    <w:name w:val="a-color-secondary"/>
    <w:basedOn w:val="DefaultParagraphFont"/>
    <w:rsid w:val="00C41409"/>
  </w:style>
  <w:style w:type="paragraph" w:styleId="BalloonText">
    <w:name w:val="Balloon Text"/>
    <w:basedOn w:val="Normal"/>
    <w:link w:val="BalloonTextChar"/>
    <w:uiPriority w:val="99"/>
    <w:semiHidden/>
    <w:unhideWhenUsed/>
    <w:rsid w:val="003C7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B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7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4822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12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3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574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hyperlink" Target="https://www.amazon.co.uk/s/ref=dp_byline_sr_book_1?ie=UTF8&amp;field-author=Belinda+Gallagher&amp;search-alias=books-uk&amp;text=Belinda+Gallagher&amp;sort=relevancerank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hyperlink" Target="https://www.amazon.co.uk/s/ref=dp_byline_sr_book_1?ie=UTF8&amp;field-author=Belinda+Gallagher&amp;search-alias=books-uk&amp;text=Belinda+Gallagher&amp;sort=relevancer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B89FB-449D-44E2-B582-D87663D39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59DC87BA</Template>
  <TotalTime>31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Agnes CofE Primary School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Lynton</dc:creator>
  <cp:keywords/>
  <dc:description/>
  <cp:lastModifiedBy>Abby Lord</cp:lastModifiedBy>
  <cp:revision>6</cp:revision>
  <cp:lastPrinted>2019-09-11T13:49:00Z</cp:lastPrinted>
  <dcterms:created xsi:type="dcterms:W3CDTF">2019-07-18T09:30:00Z</dcterms:created>
  <dcterms:modified xsi:type="dcterms:W3CDTF">2019-09-11T13:54:00Z</dcterms:modified>
</cp:coreProperties>
</file>