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1A3" w:rsidRPr="007657FB" w:rsidRDefault="00DA47D8" w:rsidP="00485102">
      <w:pPr>
        <w:pStyle w:val="Header"/>
        <w:jc w:val="center"/>
        <w:rPr>
          <w:rFonts w:ascii="Arial Rounded MT Bold" w:hAnsi="Arial Rounded MT Bold"/>
          <w:b/>
          <w:color w:val="FFE599" w:themeColor="accent4" w:themeTint="66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-137160</wp:posOffset>
            </wp:positionV>
            <wp:extent cx="10047605" cy="6932428"/>
            <wp:effectExtent l="0" t="0" r="0" b="1905"/>
            <wp:wrapNone/>
            <wp:docPr id="2" name="Picture 2" descr="Image result for life cycle of a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fe cycle of a pla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693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D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29F2E9" wp14:editId="0A58ADE3">
                <wp:simplePos x="0" y="0"/>
                <wp:positionH relativeFrom="column">
                  <wp:posOffset>1268233</wp:posOffset>
                </wp:positionH>
                <wp:positionV relativeFrom="paragraph">
                  <wp:posOffset>123245</wp:posOffset>
                </wp:positionV>
                <wp:extent cx="6694999" cy="946205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999" cy="94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4E01" w:rsidRPr="00B87DA7" w:rsidRDefault="005A672A" w:rsidP="00644EB1">
                            <w:pPr>
                              <w:pStyle w:val="Header"/>
                              <w:jc w:val="center"/>
                              <w:rPr>
                                <w:b/>
                                <w:color w:val="FFC000" w:themeColor="accent4"/>
                                <w:sz w:val="96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DA7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Growth and Change </w:t>
                            </w:r>
                            <w:r w:rsidR="00B44E01" w:rsidRPr="00B87DA7">
                              <w:rPr>
                                <w:b/>
                                <w:color w:val="FFC000" w:themeColor="accent4"/>
                                <w:sz w:val="96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9F2E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9.85pt;margin-top:9.7pt;width:527.15pt;height:7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" filled="f" stroked="f">
                <v:textbox>
                  <w:txbxContent>
                    <w:p w:rsidR="00B44E01" w:rsidRPr="00B87DA7" w:rsidRDefault="005A672A" w:rsidP="00644EB1">
                      <w:pPr>
                        <w:pStyle w:val="Header"/>
                        <w:jc w:val="center"/>
                        <w:rPr>
                          <w:b/>
                          <w:color w:val="FFC000" w:themeColor="accent4"/>
                          <w:sz w:val="96"/>
                          <w:szCs w:val="144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7DA7">
                        <w:rPr>
                          <w:b/>
                          <w:noProof/>
                          <w:color w:val="FFC000" w:themeColor="accent4"/>
                          <w:sz w:val="96"/>
                          <w:szCs w:val="144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Growth and Change </w:t>
                      </w:r>
                      <w:r w:rsidR="00B44E01" w:rsidRPr="00B87DA7">
                        <w:rPr>
                          <w:b/>
                          <w:color w:val="FFC000" w:themeColor="accent4"/>
                          <w:sz w:val="96"/>
                          <w:szCs w:val="144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801A3" w:rsidRPr="007657FB">
        <w:rPr>
          <w:rFonts w:cstheme="minorHAnsi"/>
          <w:noProof/>
          <w:color w:val="FFE599" w:themeColor="accent4" w:themeTint="66"/>
          <w:sz w:val="24"/>
          <w:szCs w:val="24"/>
          <w:lang w:eastAsia="en-GB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5168" behindDoc="0" locked="0" layoutInCell="1" allowOverlap="1" wp14:anchorId="07139DC2" wp14:editId="1697C91C">
            <wp:simplePos x="0" y="0"/>
            <wp:positionH relativeFrom="rightMargin">
              <wp:posOffset>-384175</wp:posOffset>
            </wp:positionH>
            <wp:positionV relativeFrom="paragraph">
              <wp:posOffset>19050</wp:posOffset>
            </wp:positionV>
            <wp:extent cx="409575" cy="455295"/>
            <wp:effectExtent l="19050" t="19050" r="28575" b="20955"/>
            <wp:wrapSquare wrapText="bothSides"/>
            <wp:docPr id="1" name="Picture 1" descr="St Agn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 Agnes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1362">
                      <a:off x="0" y="0"/>
                      <a:ext cx="40957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02">
        <w:rPr>
          <w:rFonts w:ascii="Arial Rounded MT Bold" w:hAnsi="Arial Rounded MT Bold"/>
          <w:b/>
          <w:color w:val="FFE599" w:themeColor="accent4" w:themeTint="66"/>
          <w:sz w:val="36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Knowledge Organiser:  </w:t>
      </w:r>
      <w:r w:rsidR="007801A3">
        <w:rPr>
          <w:rFonts w:ascii="Arial Rounded MT Bold" w:hAnsi="Arial Rounded MT Bold"/>
          <w:b/>
          <w:color w:val="FFE599" w:themeColor="accent4" w:themeTint="66"/>
          <w:sz w:val="36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bookmarkStart w:id="0" w:name="_GoBack"/>
      <w:r w:rsidR="007801A3" w:rsidRPr="00485102">
        <w:rPr>
          <w:rFonts w:ascii="Arial Rounded MT Bold" w:hAnsi="Arial Rounded MT Bold"/>
          <w:b/>
          <w:color w:val="FFE599" w:themeColor="accent4" w:themeTint="66"/>
          <w:sz w:val="40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Reception</w:t>
      </w:r>
      <w:bookmarkEnd w:id="0"/>
    </w:p>
    <w:p w:rsidR="00F65FC4" w:rsidRDefault="00270FCF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5212080</wp:posOffset>
            </wp:positionV>
            <wp:extent cx="1876425" cy="1248352"/>
            <wp:effectExtent l="0" t="0" r="0" b="9525"/>
            <wp:wrapNone/>
            <wp:docPr id="15" name="Picture 15" descr="Image result for pla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lant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D47288" wp14:editId="403A9297">
                <wp:simplePos x="0" y="0"/>
                <wp:positionH relativeFrom="margin">
                  <wp:posOffset>2638425</wp:posOffset>
                </wp:positionH>
                <wp:positionV relativeFrom="paragraph">
                  <wp:posOffset>3802380</wp:posOffset>
                </wp:positionV>
                <wp:extent cx="2314575" cy="1362075"/>
                <wp:effectExtent l="0" t="0" r="28575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FCF" w:rsidRPr="007C5F0F" w:rsidRDefault="00270FCF" w:rsidP="00270FCF">
                            <w:pPr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Topic Songs:</w:t>
                            </w:r>
                          </w:p>
                          <w:p w:rsidR="00270FCF" w:rsidRDefault="00270FCF" w:rsidP="0027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Dancing in the sun</w:t>
                            </w:r>
                          </w:p>
                          <w:p w:rsidR="00270FCF" w:rsidRDefault="00270FCF" w:rsidP="0027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Head, shoulders, knees and toes</w:t>
                            </w:r>
                          </w:p>
                          <w:p w:rsidR="00270FCF" w:rsidRDefault="00270FCF" w:rsidP="0027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I’m a little bean</w:t>
                            </w:r>
                          </w:p>
                          <w:p w:rsidR="00270FCF" w:rsidRPr="007C5F0F" w:rsidRDefault="00270FCF" w:rsidP="0027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Little seed</w:t>
                            </w:r>
                          </w:p>
                          <w:p w:rsidR="00270FCF" w:rsidRPr="007C5F0F" w:rsidRDefault="00270FCF" w:rsidP="00270FCF">
                            <w:pPr>
                              <w:spacing w:after="0"/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270FCF" w:rsidRPr="007C5F0F" w:rsidRDefault="00270FCF" w:rsidP="00270FCF">
                            <w:pPr>
                              <w:spacing w:after="0"/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47288" id="Text Box 4" o:spid="_x0000_s1027" type="#_x0000_t202" style="position:absolute;margin-left:207.75pt;margin-top:299.4pt;width:182.25pt;height:10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" filled="f" strokecolor="black [3213]">
                <v:textbox>
                  <w:txbxContent>
                    <w:p w:rsidR="00270FCF" w:rsidRPr="007C5F0F" w:rsidRDefault="00270FCF" w:rsidP="00270FCF">
                      <w:pPr>
                        <w:rPr>
                          <w:rFonts w:ascii="Berlin Sans FB Demi" w:hAnsi="Berlin Sans FB Demi" w:cs="Calibri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erlin Sans FB Demi" w:hAnsi="Berlin Sans FB Demi" w:cs="Calibri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Topic Songs:</w:t>
                      </w:r>
                    </w:p>
                    <w:p w:rsidR="00270FCF" w:rsidRDefault="00270FCF" w:rsidP="0027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Dancing in the sun</w:t>
                      </w:r>
                    </w:p>
                    <w:p w:rsidR="00270FCF" w:rsidRDefault="00270FCF" w:rsidP="0027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Head, shoulders, knees and toes</w:t>
                      </w:r>
                    </w:p>
                    <w:p w:rsidR="00270FCF" w:rsidRDefault="00270FCF" w:rsidP="0027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I’m a little bean</w:t>
                      </w:r>
                    </w:p>
                    <w:p w:rsidR="00270FCF" w:rsidRPr="007C5F0F" w:rsidRDefault="00270FCF" w:rsidP="0027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Little seed</w:t>
                      </w:r>
                    </w:p>
                    <w:p w:rsidR="00270FCF" w:rsidRPr="007C5F0F" w:rsidRDefault="00270FCF" w:rsidP="00270FCF">
                      <w:pPr>
                        <w:spacing w:after="0"/>
                        <w:rPr>
                          <w:rFonts w:ascii="Berlin Sans FB Demi" w:hAnsi="Berlin Sans FB Demi" w:cs="Calibri"/>
                          <w:b/>
                          <w:color w:val="0070C0"/>
                          <w:sz w:val="24"/>
                        </w:rPr>
                      </w:pPr>
                    </w:p>
                    <w:p w:rsidR="00270FCF" w:rsidRPr="007C5F0F" w:rsidRDefault="00270FCF" w:rsidP="00270FCF">
                      <w:pPr>
                        <w:spacing w:after="0"/>
                        <w:rPr>
                          <w:rFonts w:ascii="Berlin Sans FB Demi" w:hAnsi="Berlin Sans FB Demi" w:cs="Calibri"/>
                          <w:b/>
                          <w:color w:val="0070C0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E1CB0DD" wp14:editId="0DBA0187">
                <wp:simplePos x="0" y="0"/>
                <wp:positionH relativeFrom="margin">
                  <wp:posOffset>180975</wp:posOffset>
                </wp:positionH>
                <wp:positionV relativeFrom="paragraph">
                  <wp:posOffset>3792855</wp:posOffset>
                </wp:positionV>
                <wp:extent cx="2314575" cy="2550795"/>
                <wp:effectExtent l="0" t="0" r="28575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E01" w:rsidRPr="007C5F0F" w:rsidRDefault="00B44E01" w:rsidP="00781E9B">
                            <w:pPr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C5F0F"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Talk for Writing text: </w:t>
                            </w:r>
                          </w:p>
                          <w:p w:rsidR="00B44E01" w:rsidRPr="007C5F0F" w:rsidRDefault="00DA47D8" w:rsidP="00781E9B">
                            <w:pPr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7C5F0F"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Supertato</w:t>
                            </w:r>
                          </w:p>
                          <w:p w:rsidR="00B44E01" w:rsidRPr="007C5F0F" w:rsidRDefault="00B44E01" w:rsidP="00781E9B">
                            <w:pPr>
                              <w:rPr>
                                <w:rFonts w:ascii="Berlin Sans FB Demi" w:eastAsia="Calibri" w:hAnsi="Berlin Sans FB Demi" w:cstheme="minorHAnsi"/>
                                <w:b/>
                                <w:color w:val="0070C0"/>
                              </w:rPr>
                            </w:pPr>
                            <w:r w:rsidRPr="007C5F0F">
                              <w:rPr>
                                <w:rFonts w:ascii="Berlin Sans FB Demi" w:eastAsia="Calibri" w:hAnsi="Berlin Sans FB Demi" w:cstheme="minorHAnsi"/>
                                <w:b/>
                                <w:color w:val="0070C0"/>
                              </w:rPr>
                              <w:t>Must reads:</w:t>
                            </w:r>
                          </w:p>
                          <w:p w:rsidR="009E396B" w:rsidRDefault="00C21E3F" w:rsidP="00B44E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Oliver’s Vegetables</w:t>
                            </w:r>
                          </w:p>
                          <w:p w:rsidR="00C21E3F" w:rsidRDefault="00C21E3F" w:rsidP="00B44E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Oliver’s Fruit Salad</w:t>
                            </w:r>
                          </w:p>
                          <w:p w:rsidR="00C21E3F" w:rsidRDefault="00C21E3F" w:rsidP="00B44E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Window</w:t>
                            </w:r>
                          </w:p>
                          <w:p w:rsidR="00C21E3F" w:rsidRDefault="00C21E3F" w:rsidP="00B44E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Handa’s Surprise</w:t>
                            </w:r>
                          </w:p>
                          <w:p w:rsidR="00C21E3F" w:rsidRDefault="00C21E3F" w:rsidP="00B44E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Supertato Sequels</w:t>
                            </w:r>
                          </w:p>
                          <w:p w:rsidR="00C21E3F" w:rsidRDefault="00C21E3F" w:rsidP="00B44E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>Jesse’s Flower</w:t>
                            </w:r>
                          </w:p>
                          <w:p w:rsidR="00C21E3F" w:rsidRDefault="00C21E3F" w:rsidP="00B44E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 xml:space="preserve">The Tiny Seed </w:t>
                            </w:r>
                          </w:p>
                          <w:p w:rsidR="00AF7E39" w:rsidRPr="007C5F0F" w:rsidRDefault="00AF7E39" w:rsidP="00B44E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b/>
                                <w:color w:val="0070C0"/>
                              </w:rPr>
                              <w:t xml:space="preserve">Christopher’s Caterpillars </w:t>
                            </w:r>
                          </w:p>
                          <w:p w:rsidR="00B44E01" w:rsidRPr="007C5F0F" w:rsidRDefault="00B44E01" w:rsidP="007801A3">
                            <w:pPr>
                              <w:spacing w:after="0"/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44E01" w:rsidRPr="007C5F0F" w:rsidRDefault="00B44E01" w:rsidP="007801A3">
                            <w:pPr>
                              <w:spacing w:after="0"/>
                              <w:rPr>
                                <w:rFonts w:ascii="Berlin Sans FB Demi" w:hAnsi="Berlin Sans FB Demi" w:cs="Calibri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B0DD" id="Text Box 3" o:spid="_x0000_s1028" type="#_x0000_t202" style="position:absolute;margin-left:14.25pt;margin-top:298.65pt;width:182.25pt;height:200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" filled="f" strokecolor="black [3213]">
                <v:textbox>
                  <w:txbxContent>
                    <w:p w:rsidR="00B44E01" w:rsidRPr="007C5F0F" w:rsidRDefault="00B44E01" w:rsidP="00781E9B">
                      <w:pPr>
                        <w:rPr>
                          <w:rFonts w:ascii="Berlin Sans FB Demi" w:hAnsi="Berlin Sans FB Demi" w:cs="Calibri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7C5F0F">
                        <w:rPr>
                          <w:rFonts w:ascii="Berlin Sans FB Demi" w:hAnsi="Berlin Sans FB Demi" w:cs="Calibri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Talk for Writing text: </w:t>
                      </w:r>
                    </w:p>
                    <w:p w:rsidR="00B44E01" w:rsidRPr="007C5F0F" w:rsidRDefault="00DA47D8" w:rsidP="00781E9B">
                      <w:pPr>
                        <w:rPr>
                          <w:rFonts w:ascii="Berlin Sans FB Demi" w:hAnsi="Berlin Sans FB Demi" w:cs="Calibri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7C5F0F">
                        <w:rPr>
                          <w:rFonts w:ascii="Berlin Sans FB Demi" w:hAnsi="Berlin Sans FB Demi" w:cs="Calibri"/>
                          <w:b/>
                          <w:color w:val="0070C0"/>
                          <w:sz w:val="32"/>
                          <w:szCs w:val="32"/>
                        </w:rPr>
                        <w:t>Supertato</w:t>
                      </w:r>
                    </w:p>
                    <w:p w:rsidR="00B44E01" w:rsidRPr="007C5F0F" w:rsidRDefault="00B44E01" w:rsidP="00781E9B">
                      <w:pPr>
                        <w:rPr>
                          <w:rFonts w:ascii="Berlin Sans FB Demi" w:eastAsia="Calibri" w:hAnsi="Berlin Sans FB Demi" w:cstheme="minorHAnsi"/>
                          <w:b/>
                          <w:color w:val="0070C0"/>
                        </w:rPr>
                      </w:pPr>
                      <w:r w:rsidRPr="007C5F0F">
                        <w:rPr>
                          <w:rFonts w:ascii="Berlin Sans FB Demi" w:eastAsia="Calibri" w:hAnsi="Berlin Sans FB Demi" w:cstheme="minorHAnsi"/>
                          <w:b/>
                          <w:color w:val="0070C0"/>
                        </w:rPr>
                        <w:t>Must reads:</w:t>
                      </w:r>
                    </w:p>
                    <w:p w:rsidR="009E396B" w:rsidRDefault="00C21E3F" w:rsidP="00B44E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Oliver’s Vegetables</w:t>
                      </w:r>
                    </w:p>
                    <w:p w:rsidR="00C21E3F" w:rsidRDefault="00C21E3F" w:rsidP="00B44E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Oliver’s Fruit Salad</w:t>
                      </w:r>
                    </w:p>
                    <w:p w:rsidR="00C21E3F" w:rsidRDefault="00C21E3F" w:rsidP="00B44E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Window</w:t>
                      </w:r>
                    </w:p>
                    <w:p w:rsidR="00C21E3F" w:rsidRDefault="00C21E3F" w:rsidP="00B44E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Handa’s Surprise</w:t>
                      </w:r>
                    </w:p>
                    <w:p w:rsidR="00C21E3F" w:rsidRDefault="00C21E3F" w:rsidP="00B44E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Supertato Sequels</w:t>
                      </w:r>
                    </w:p>
                    <w:p w:rsidR="00C21E3F" w:rsidRDefault="00C21E3F" w:rsidP="00B44E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>Jesse’s Flower</w:t>
                      </w:r>
                    </w:p>
                    <w:p w:rsidR="00C21E3F" w:rsidRDefault="00C21E3F" w:rsidP="00B44E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 xml:space="preserve">The Tiny Seed </w:t>
                      </w:r>
                    </w:p>
                    <w:p w:rsidR="00AF7E39" w:rsidRPr="007C5F0F" w:rsidRDefault="00AF7E39" w:rsidP="00B44E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="Berlin Sans FB Demi" w:hAnsi="Berlin Sans FB Demi" w:cstheme="minorHAnsi"/>
                          <w:b/>
                          <w:color w:val="0070C0"/>
                        </w:rPr>
                        <w:t xml:space="preserve">Christopher’s Caterpillars </w:t>
                      </w:r>
                    </w:p>
                    <w:p w:rsidR="00B44E01" w:rsidRPr="007C5F0F" w:rsidRDefault="00B44E01" w:rsidP="007801A3">
                      <w:pPr>
                        <w:spacing w:after="0"/>
                        <w:rPr>
                          <w:rFonts w:ascii="Berlin Sans FB Demi" w:hAnsi="Berlin Sans FB Demi" w:cs="Calibri"/>
                          <w:b/>
                          <w:color w:val="0070C0"/>
                          <w:sz w:val="24"/>
                        </w:rPr>
                      </w:pPr>
                    </w:p>
                    <w:p w:rsidR="00B44E01" w:rsidRPr="007C5F0F" w:rsidRDefault="00B44E01" w:rsidP="007801A3">
                      <w:pPr>
                        <w:spacing w:after="0"/>
                        <w:rPr>
                          <w:rFonts w:ascii="Berlin Sans FB Demi" w:hAnsi="Berlin Sans FB Demi" w:cs="Calibri"/>
                          <w:b/>
                          <w:color w:val="0070C0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2F9D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4104167</wp:posOffset>
            </wp:positionH>
            <wp:positionV relativeFrom="paragraph">
              <wp:posOffset>957949</wp:posOffset>
            </wp:positionV>
            <wp:extent cx="1732187" cy="2860158"/>
            <wp:effectExtent l="0" t="0" r="1905" b="0"/>
            <wp:wrapNone/>
            <wp:docPr id="18" name="Picture 18" descr="Image result for sunflower 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nflower t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0"/>
                    <a:stretch/>
                  </pic:blipFill>
                  <pic:spPr bwMode="auto">
                    <a:xfrm>
                      <a:off x="0" y="0"/>
                      <a:ext cx="1743706" cy="28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F9D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3189044</wp:posOffset>
            </wp:positionH>
            <wp:positionV relativeFrom="paragraph">
              <wp:posOffset>1065530</wp:posOffset>
            </wp:positionV>
            <wp:extent cx="813464" cy="549321"/>
            <wp:effectExtent l="38100" t="19050" r="43815" b="231775"/>
            <wp:wrapNone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Related imag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64" cy="5493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92F9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473C1BD" wp14:editId="17DC7449">
            <wp:simplePos x="0" y="0"/>
            <wp:positionH relativeFrom="column">
              <wp:posOffset>9173580</wp:posOffset>
            </wp:positionH>
            <wp:positionV relativeFrom="paragraph">
              <wp:posOffset>965861</wp:posOffset>
            </wp:positionV>
            <wp:extent cx="532006" cy="530438"/>
            <wp:effectExtent l="19050" t="38100" r="0" b="60325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14121" y1="17630" x2="14121" y2="17630"/>
                                  <a14:foregroundMark x1="46974" y1="4335" x2="46974" y2="4335"/>
                                  <a14:foregroundMark x1="73775" y1="8092" x2="73775" y2="8092"/>
                                  <a14:foregroundMark x1="93372" y1="28324" x2="93372" y2="28324"/>
                                  <a14:foregroundMark x1="63112" y1="20520" x2="63112" y2="20520"/>
                                  <a14:foregroundMark x1="7781" y1="37572" x2="7781" y2="37572"/>
                                  <a14:foregroundMark x1="19308" y1="56069" x2="19308" y2="56069"/>
                                  <a14:foregroundMark x1="20173" y1="21387" x2="20173" y2="21387"/>
                                  <a14:foregroundMark x1="10951" y1="37861" x2="10951" y2="37861"/>
                                  <a14:foregroundMark x1="14121" y1="58092" x2="14121" y2="58092"/>
                                  <a14:foregroundMark x1="93084" y1="51734" x2="93084" y2="51734"/>
                                  <a14:foregroundMark x1="55331" y1="78035" x2="55331" y2="78035"/>
                                  <a14:foregroundMark x1="56196" y1="84104" x2="56196" y2="84104"/>
                                  <a14:foregroundMark x1="58501" y1="85260" x2="58501" y2="85260"/>
                                  <a14:foregroundMark x1="59366" y1="90462" x2="59366" y2="90462"/>
                                  <a14:foregroundMark x1="60231" y1="96243" x2="60231" y2="96243"/>
                                  <a14:foregroundMark x1="57061" y1="98266" x2="57061" y2="98266"/>
                                  <a14:foregroundMark x1="55331" y1="91040" x2="55331" y2="91040"/>
                                  <a14:foregroundMark x1="49856" y1="86994" x2="49856" y2="86994"/>
                                  <a14:foregroundMark x1="48991" y1="78902" x2="48991" y2="78902"/>
                                  <a14:foregroundMark x1="62248" y1="76879" x2="62248" y2="76879"/>
                                  <a14:foregroundMark x1="63689" y1="84682" x2="63689" y2="84682"/>
                                  <a14:foregroundMark x1="49568" y1="92486" x2="49568" y2="92486"/>
                                  <a14:foregroundMark x1="85303" y1="53468" x2="85303" y2="53468"/>
                                  <a14:foregroundMark x1="87320" y1="34104" x2="87320" y2="34104"/>
                                  <a14:foregroundMark x1="67723" y1="12717" x2="67723" y2="12717"/>
                                  <a14:foregroundMark x1="17291" y1="19942" x2="17291" y2="19942"/>
                                  <a14:foregroundMark x1="2305" y1="39884" x2="2305" y2="39884"/>
                                  <a14:foregroundMark x1="11239" y1="60694" x2="11239" y2="60694"/>
                                  <a14:foregroundMark x1="31124" y1="55202" x2="31124" y2="55202"/>
                                  <a14:foregroundMark x1="34582" y1="23410" x2="34582" y2="23410"/>
                                  <a14:foregroundMark x1="33718" y1="24855" x2="33718" y2="24855"/>
                                  <a14:foregroundMark x1="44092" y1="19364" x2="44092" y2="19364"/>
                                  <a14:foregroundMark x1="51297" y1="18497" x2="51297" y2="18497"/>
                                  <a14:foregroundMark x1="68876" y1="28035" x2="68876" y2="28035"/>
                                  <a14:foregroundMark x1="27378" y1="45954" x2="27378" y2="45954"/>
                                  <a14:foregroundMark x1="27378" y1="39306" x2="27378" y2="39306"/>
                                  <a14:foregroundMark x1="55620" y1="97688" x2="55620" y2="97688"/>
                                  <a14:foregroundMark x1="97406" y1="24855" x2="97406" y2="248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3506">
                      <a:off x="0" y="0"/>
                      <a:ext cx="532006" cy="5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EEC839" wp14:editId="6183FF5B">
                <wp:simplePos x="0" y="0"/>
                <wp:positionH relativeFrom="margin">
                  <wp:align>right</wp:align>
                </wp:positionH>
                <wp:positionV relativeFrom="paragraph">
                  <wp:posOffset>978372</wp:posOffset>
                </wp:positionV>
                <wp:extent cx="4270420" cy="4072270"/>
                <wp:effectExtent l="0" t="0" r="15875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420" cy="407227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E01" w:rsidRPr="00DA47D8" w:rsidRDefault="00B44E01" w:rsidP="00D80559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44"/>
                                <w:szCs w:val="20"/>
                                <w:u w:val="single"/>
                              </w:rPr>
                            </w:pPr>
                          </w:p>
                          <w:p w:rsidR="00B44E01" w:rsidRPr="00DA47D8" w:rsidRDefault="00B44E01" w:rsidP="00D80559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48"/>
                                <w:szCs w:val="20"/>
                                <w:u w:val="single"/>
                              </w:rPr>
                            </w:pPr>
                            <w:r w:rsidRPr="00DA47D8"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48"/>
                                <w:szCs w:val="20"/>
                                <w:u w:val="single"/>
                              </w:rPr>
                              <w:t>Quick Quiz</w:t>
                            </w:r>
                          </w:p>
                          <w:p w:rsidR="00B44E01" w:rsidRPr="00DA47D8" w:rsidRDefault="00B44E01" w:rsidP="00D80559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48"/>
                                <w:szCs w:val="20"/>
                                <w:u w:val="single"/>
                              </w:rPr>
                            </w:pPr>
                          </w:p>
                          <w:p w:rsidR="00B44E01" w:rsidRPr="007147CD" w:rsidRDefault="00B44E01" w:rsidP="007147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DA47D8"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7147CD"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What do plants need to help them grow?</w:t>
                            </w:r>
                          </w:p>
                          <w:p w:rsidR="007147CD" w:rsidRPr="007147CD" w:rsidRDefault="007147CD" w:rsidP="007147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How can we look after plants?</w:t>
                            </w:r>
                          </w:p>
                          <w:p w:rsidR="007147CD" w:rsidRPr="007147CD" w:rsidRDefault="007147CD" w:rsidP="007147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What are living things?</w:t>
                            </w:r>
                          </w:p>
                          <w:p w:rsidR="007147CD" w:rsidRPr="007147CD" w:rsidRDefault="007147CD" w:rsidP="007147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How tall can sunflowers grow?</w:t>
                            </w:r>
                          </w:p>
                          <w:p w:rsidR="007147CD" w:rsidRPr="007147CD" w:rsidRDefault="007147CD" w:rsidP="007147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What flowers can I make a list of/</w:t>
                            </w:r>
                          </w:p>
                          <w:p w:rsidR="007147CD" w:rsidRPr="007147CD" w:rsidRDefault="007147CD" w:rsidP="007147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How do plants help our lives?</w:t>
                            </w:r>
                          </w:p>
                          <w:p w:rsidR="007147CD" w:rsidRPr="007147CD" w:rsidRDefault="007147CD" w:rsidP="007147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What things can we grow by planting?</w:t>
                            </w:r>
                          </w:p>
                          <w:p w:rsidR="007147CD" w:rsidRPr="007147CD" w:rsidRDefault="007147CD" w:rsidP="007147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center"/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 w:cs="Calibri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How do plants change overtime?</w:t>
                            </w:r>
                          </w:p>
                          <w:p w:rsidR="00B44E01" w:rsidRPr="00F50AB7" w:rsidRDefault="00B44E01" w:rsidP="00A360F3">
                            <w:pPr>
                              <w:pStyle w:val="ListParagraph"/>
                              <w:spacing w:after="0"/>
                              <w:rPr>
                                <w:rFonts w:ascii="Calibri" w:hAnsi="Calibri" w:cs="Calibri"/>
                                <w:b/>
                                <w:color w:val="FFC000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:rsidR="00B44E01" w:rsidRPr="00F50AB7" w:rsidRDefault="00B44E01" w:rsidP="0037527D">
                            <w:pPr>
                              <w:pStyle w:val="ListParagraph"/>
                              <w:spacing w:after="0"/>
                              <w:rPr>
                                <w:rFonts w:ascii="Calibri" w:hAnsi="Calibri" w:cs="Calibri"/>
                                <w:b/>
                                <w:color w:val="FFC000"/>
                                <w:sz w:val="32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C839" id="Text Box 7" o:spid="_x0000_s1029" type="#_x0000_t202" style="position:absolute;margin-left:285.05pt;margin-top:77.05pt;width:336.25pt;height:320.6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" filled="f" strokecolor="black [3200]" strokeweight="1pt">
                <v:textbox>
                  <w:txbxContent>
                    <w:p w:rsidR="00B44E01" w:rsidRPr="00DA47D8" w:rsidRDefault="00B44E01" w:rsidP="00D80559">
                      <w:p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44"/>
                          <w:szCs w:val="20"/>
                          <w:u w:val="single"/>
                        </w:rPr>
                      </w:pPr>
                    </w:p>
                    <w:p w:rsidR="00B44E01" w:rsidRPr="00DA47D8" w:rsidRDefault="00B44E01" w:rsidP="00D80559">
                      <w:p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48"/>
                          <w:szCs w:val="20"/>
                          <w:u w:val="single"/>
                        </w:rPr>
                      </w:pPr>
                      <w:r w:rsidRPr="00DA47D8"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48"/>
                          <w:szCs w:val="20"/>
                          <w:u w:val="single"/>
                        </w:rPr>
                        <w:t>Quick Quiz</w:t>
                      </w:r>
                    </w:p>
                    <w:p w:rsidR="00B44E01" w:rsidRPr="00DA47D8" w:rsidRDefault="00B44E01" w:rsidP="00D80559">
                      <w:p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48"/>
                          <w:szCs w:val="20"/>
                          <w:u w:val="single"/>
                        </w:rPr>
                      </w:pPr>
                    </w:p>
                    <w:p w:rsidR="00B44E01" w:rsidRPr="007147CD" w:rsidRDefault="00B44E01" w:rsidP="007147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28"/>
                          <w:u w:val="single"/>
                        </w:rPr>
                      </w:pPr>
                      <w:r w:rsidRPr="00DA47D8"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7147CD"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What do plants need to help them grow?</w:t>
                      </w:r>
                    </w:p>
                    <w:p w:rsidR="007147CD" w:rsidRPr="007147CD" w:rsidRDefault="007147CD" w:rsidP="007147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How can we look after plants?</w:t>
                      </w:r>
                    </w:p>
                    <w:p w:rsidR="007147CD" w:rsidRPr="007147CD" w:rsidRDefault="007147CD" w:rsidP="007147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What are living things?</w:t>
                      </w:r>
                    </w:p>
                    <w:p w:rsidR="007147CD" w:rsidRPr="007147CD" w:rsidRDefault="007147CD" w:rsidP="007147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How tall can sunflowers grow?</w:t>
                      </w:r>
                    </w:p>
                    <w:p w:rsidR="007147CD" w:rsidRPr="007147CD" w:rsidRDefault="007147CD" w:rsidP="007147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What flowers can I make a list of/</w:t>
                      </w:r>
                    </w:p>
                    <w:p w:rsidR="007147CD" w:rsidRPr="007147CD" w:rsidRDefault="007147CD" w:rsidP="007147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How do plants help our lives?</w:t>
                      </w:r>
                    </w:p>
                    <w:p w:rsidR="007147CD" w:rsidRPr="007147CD" w:rsidRDefault="007147CD" w:rsidP="007147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What things can we grow by planting?</w:t>
                      </w:r>
                    </w:p>
                    <w:p w:rsidR="007147CD" w:rsidRPr="007147CD" w:rsidRDefault="007147CD" w:rsidP="007147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center"/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 Demi" w:hAnsi="Berlin Sans FB Demi" w:cs="Calibri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How do plants change overtime?</w:t>
                      </w:r>
                    </w:p>
                    <w:p w:rsidR="00B44E01" w:rsidRPr="00F50AB7" w:rsidRDefault="00B44E01" w:rsidP="00A360F3">
                      <w:pPr>
                        <w:pStyle w:val="ListParagraph"/>
                        <w:spacing w:after="0"/>
                        <w:rPr>
                          <w:rFonts w:ascii="Calibri" w:hAnsi="Calibri" w:cs="Calibri"/>
                          <w:b/>
                          <w:color w:val="FFC000"/>
                          <w:sz w:val="24"/>
                          <w:szCs w:val="28"/>
                          <w:u w:val="single"/>
                        </w:rPr>
                      </w:pPr>
                    </w:p>
                    <w:p w:rsidR="00B44E01" w:rsidRPr="00F50AB7" w:rsidRDefault="00B44E01" w:rsidP="0037527D">
                      <w:pPr>
                        <w:pStyle w:val="ListParagraph"/>
                        <w:spacing w:after="0"/>
                        <w:rPr>
                          <w:rFonts w:ascii="Calibri" w:hAnsi="Calibri" w:cs="Calibri"/>
                          <w:b/>
                          <w:color w:val="FFC000"/>
                          <w:sz w:val="32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84A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542998</wp:posOffset>
            </wp:positionH>
            <wp:positionV relativeFrom="paragraph">
              <wp:posOffset>71120</wp:posOffset>
            </wp:positionV>
            <wp:extent cx="1360967" cy="766300"/>
            <wp:effectExtent l="0" t="0" r="0" b="0"/>
            <wp:wrapNone/>
            <wp:docPr id="16" name="Picture 16" descr="Image result for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re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67" cy="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4A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6A9338E" wp14:editId="042BC341">
            <wp:simplePos x="0" y="0"/>
            <wp:positionH relativeFrom="column">
              <wp:posOffset>7445375</wp:posOffset>
            </wp:positionH>
            <wp:positionV relativeFrom="paragraph">
              <wp:posOffset>119601</wp:posOffset>
            </wp:positionV>
            <wp:extent cx="1360805" cy="765810"/>
            <wp:effectExtent l="0" t="0" r="0" b="0"/>
            <wp:wrapNone/>
            <wp:docPr id="17" name="Picture 17" descr="Image result for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re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4A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5975365</wp:posOffset>
            </wp:positionH>
            <wp:positionV relativeFrom="paragraph">
              <wp:posOffset>5072498</wp:posOffset>
            </wp:positionV>
            <wp:extent cx="2870791" cy="1403345"/>
            <wp:effectExtent l="0" t="0" r="6350" b="6985"/>
            <wp:wrapNone/>
            <wp:docPr id="14" name="Picture 14" descr="Image result for pla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lant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14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339887</wp:posOffset>
                </wp:positionH>
                <wp:positionV relativeFrom="paragraph">
                  <wp:posOffset>978698</wp:posOffset>
                </wp:positionV>
                <wp:extent cx="4029740" cy="2733453"/>
                <wp:effectExtent l="0" t="0" r="2794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40" cy="273345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E01" w:rsidRPr="00B87DA7" w:rsidRDefault="00B44E01" w:rsidP="00644EB1">
                            <w:pPr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</w:pPr>
                            <w:r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>I would like to</w:t>
                            </w:r>
                            <w:r w:rsidR="003F23CA"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 xml:space="preserve"> </w:t>
                            </w:r>
                            <w:r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 xml:space="preserve">know </w:t>
                            </w:r>
                            <w:r w:rsidR="003F23CA"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 xml:space="preserve">       </w:t>
                            </w:r>
                            <w:r w:rsidR="00DA47D8"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 xml:space="preserve">   </w:t>
                            </w:r>
                            <w:r w:rsidR="003F23CA"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 xml:space="preserve"> </w:t>
                            </w:r>
                            <w:r w:rsidR="008020E1"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 xml:space="preserve">           </w:t>
                            </w:r>
                            <w:r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>more about</w:t>
                            </w:r>
                            <w:r w:rsidR="007C5F0F"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>:</w:t>
                            </w:r>
                          </w:p>
                          <w:p w:rsidR="007C5F0F" w:rsidRPr="00B87DA7" w:rsidRDefault="008020E1" w:rsidP="007C5F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</w:pPr>
                            <w:r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>The bean cycle.</w:t>
                            </w:r>
                          </w:p>
                          <w:p w:rsidR="008020E1" w:rsidRPr="00B87DA7" w:rsidRDefault="008020E1" w:rsidP="007C5F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</w:pPr>
                            <w:r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 xml:space="preserve">How plants change over time. </w:t>
                            </w:r>
                          </w:p>
                          <w:p w:rsidR="008020E1" w:rsidRPr="00B87DA7" w:rsidRDefault="008020E1" w:rsidP="007C5F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</w:pPr>
                            <w:r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>How to look after plants.</w:t>
                            </w:r>
                          </w:p>
                          <w:p w:rsidR="008020E1" w:rsidRPr="00B87DA7" w:rsidRDefault="008020E1" w:rsidP="008020E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</w:pPr>
                            <w:r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>Things that grow.</w:t>
                            </w:r>
                          </w:p>
                          <w:p w:rsidR="008020E1" w:rsidRPr="00B87DA7" w:rsidRDefault="008020E1" w:rsidP="008020E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</w:pPr>
                            <w:r w:rsidRPr="00B87DA7"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36"/>
                              </w:rPr>
                              <w:t xml:space="preserve">Different types of living things. </w:t>
                            </w:r>
                          </w:p>
                          <w:p w:rsidR="00B44E01" w:rsidRPr="00B87DA7" w:rsidRDefault="00B44E01" w:rsidP="00644EB1">
                            <w:pPr>
                              <w:rPr>
                                <w:rFonts w:ascii="Berlin Sans FB Demi" w:hAnsi="Berlin Sans FB Demi" w:cs="Calibri"/>
                                <w:b/>
                                <w:color w:val="ED7D31" w:themeColor="accen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0" type="#_x0000_t202" style="position:absolute;margin-left:26.75pt;margin-top:77.05pt;width:317.3pt;height:215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" filled="f" strokecolor="black [3213]" strokeweight=".25pt">
                <v:textbox>
                  <w:txbxContent>
                    <w:p w:rsidR="00B44E01" w:rsidRPr="00B87DA7" w:rsidRDefault="00B44E01" w:rsidP="00644EB1">
                      <w:pPr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</w:pPr>
                      <w:r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>I would like to</w:t>
                      </w:r>
                      <w:r w:rsidR="003F23CA"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 xml:space="preserve"> </w:t>
                      </w:r>
                      <w:r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 xml:space="preserve">know </w:t>
                      </w:r>
                      <w:r w:rsidR="003F23CA"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 xml:space="preserve">       </w:t>
                      </w:r>
                      <w:r w:rsidR="00DA47D8"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 xml:space="preserve">   </w:t>
                      </w:r>
                      <w:r w:rsidR="003F23CA"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 xml:space="preserve"> </w:t>
                      </w:r>
                      <w:r w:rsidR="008020E1"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 xml:space="preserve">           </w:t>
                      </w:r>
                      <w:r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>more about</w:t>
                      </w:r>
                      <w:r w:rsidR="007C5F0F"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>:</w:t>
                      </w:r>
                    </w:p>
                    <w:p w:rsidR="007C5F0F" w:rsidRPr="00B87DA7" w:rsidRDefault="008020E1" w:rsidP="007C5F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</w:pPr>
                      <w:r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>The bean cycle.</w:t>
                      </w:r>
                    </w:p>
                    <w:p w:rsidR="008020E1" w:rsidRPr="00B87DA7" w:rsidRDefault="008020E1" w:rsidP="007C5F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</w:pPr>
                      <w:r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 xml:space="preserve">How plants change over time. </w:t>
                      </w:r>
                    </w:p>
                    <w:p w:rsidR="008020E1" w:rsidRPr="00B87DA7" w:rsidRDefault="008020E1" w:rsidP="007C5F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</w:pPr>
                      <w:r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>How to look after plants.</w:t>
                      </w:r>
                    </w:p>
                    <w:p w:rsidR="008020E1" w:rsidRPr="00B87DA7" w:rsidRDefault="008020E1" w:rsidP="008020E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</w:pPr>
                      <w:r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>Things that grow.</w:t>
                      </w:r>
                    </w:p>
                    <w:p w:rsidR="008020E1" w:rsidRPr="00B87DA7" w:rsidRDefault="008020E1" w:rsidP="008020E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</w:pPr>
                      <w:r w:rsidRPr="00B87DA7"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36"/>
                        </w:rPr>
                        <w:t xml:space="preserve">Different types of living things. </w:t>
                      </w:r>
                    </w:p>
                    <w:p w:rsidR="00B44E01" w:rsidRPr="00B87DA7" w:rsidRDefault="00B44E01" w:rsidP="00644EB1">
                      <w:pPr>
                        <w:rPr>
                          <w:rFonts w:ascii="Berlin Sans FB Demi" w:hAnsi="Berlin Sans FB Demi" w:cs="Calibri"/>
                          <w:b/>
                          <w:color w:val="ED7D31" w:themeColor="accent2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65FC4" w:rsidSect="007801A3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E01" w:rsidRDefault="00B44E01" w:rsidP="00FB6C5B">
      <w:pPr>
        <w:spacing w:after="0" w:line="240" w:lineRule="auto"/>
      </w:pPr>
      <w:r>
        <w:separator/>
      </w:r>
    </w:p>
  </w:endnote>
  <w:endnote w:type="continuationSeparator" w:id="0">
    <w:p w:rsidR="00B44E01" w:rsidRDefault="00B44E01" w:rsidP="00FB6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E01" w:rsidRDefault="00B44E01" w:rsidP="00FB6C5B">
      <w:pPr>
        <w:spacing w:after="0" w:line="240" w:lineRule="auto"/>
      </w:pPr>
      <w:r>
        <w:separator/>
      </w:r>
    </w:p>
  </w:footnote>
  <w:footnote w:type="continuationSeparator" w:id="0">
    <w:p w:rsidR="00B44E01" w:rsidRDefault="00B44E01" w:rsidP="00FB6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438DF"/>
    <w:multiLevelType w:val="hybridMultilevel"/>
    <w:tmpl w:val="F4E82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06DF7"/>
    <w:multiLevelType w:val="hybridMultilevel"/>
    <w:tmpl w:val="ED0A4E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B66A9"/>
    <w:multiLevelType w:val="hybridMultilevel"/>
    <w:tmpl w:val="4D90F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115A6"/>
    <w:multiLevelType w:val="hybridMultilevel"/>
    <w:tmpl w:val="4E7E8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30EFC"/>
    <w:multiLevelType w:val="hybridMultilevel"/>
    <w:tmpl w:val="0706C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F50395"/>
    <w:multiLevelType w:val="hybridMultilevel"/>
    <w:tmpl w:val="444A2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A3"/>
    <w:rsid w:val="00051102"/>
    <w:rsid w:val="00090A3E"/>
    <w:rsid w:val="00181C49"/>
    <w:rsid w:val="00221235"/>
    <w:rsid w:val="00270FCF"/>
    <w:rsid w:val="002B2413"/>
    <w:rsid w:val="0037527D"/>
    <w:rsid w:val="003E3CB5"/>
    <w:rsid w:val="003F23CA"/>
    <w:rsid w:val="00485102"/>
    <w:rsid w:val="005935F6"/>
    <w:rsid w:val="005A672A"/>
    <w:rsid w:val="005C2C59"/>
    <w:rsid w:val="005F5154"/>
    <w:rsid w:val="005F5E55"/>
    <w:rsid w:val="00644EB1"/>
    <w:rsid w:val="00692F9D"/>
    <w:rsid w:val="007147CD"/>
    <w:rsid w:val="007801A3"/>
    <w:rsid w:val="00781E9B"/>
    <w:rsid w:val="007C5F0F"/>
    <w:rsid w:val="007D717C"/>
    <w:rsid w:val="008020E1"/>
    <w:rsid w:val="009C26D5"/>
    <w:rsid w:val="009E396B"/>
    <w:rsid w:val="00A139B2"/>
    <w:rsid w:val="00A360F3"/>
    <w:rsid w:val="00A804BB"/>
    <w:rsid w:val="00AF7E39"/>
    <w:rsid w:val="00B44E01"/>
    <w:rsid w:val="00B5684A"/>
    <w:rsid w:val="00B87DA7"/>
    <w:rsid w:val="00C21E3F"/>
    <w:rsid w:val="00C327F8"/>
    <w:rsid w:val="00C37FEE"/>
    <w:rsid w:val="00C97DEC"/>
    <w:rsid w:val="00CA0D01"/>
    <w:rsid w:val="00CB5341"/>
    <w:rsid w:val="00D038F9"/>
    <w:rsid w:val="00D80559"/>
    <w:rsid w:val="00DA47D8"/>
    <w:rsid w:val="00EF0EE3"/>
    <w:rsid w:val="00F50AB7"/>
    <w:rsid w:val="00F65FC4"/>
    <w:rsid w:val="00FB6C5B"/>
    <w:rsid w:val="00FD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F50E9"/>
  <w15:chartTrackingRefBased/>
  <w15:docId w15:val="{BD2CB924-1431-4EBC-BD91-86A638D7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1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1A3"/>
  </w:style>
  <w:style w:type="paragraph" w:styleId="ListParagraph">
    <w:name w:val="List Paragraph"/>
    <w:basedOn w:val="Normal"/>
    <w:uiPriority w:val="34"/>
    <w:qFormat/>
    <w:rsid w:val="007801A3"/>
    <w:pPr>
      <w:ind w:left="720"/>
      <w:contextualSpacing/>
    </w:pPr>
  </w:style>
  <w:style w:type="paragraph" w:styleId="NoSpacing">
    <w:name w:val="No Spacing"/>
    <w:uiPriority w:val="1"/>
    <w:qFormat/>
    <w:rsid w:val="002B2413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B6C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41FA6-E5B3-4199-A76D-C8E31DF2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6E5C515</Template>
  <TotalTime>124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Agnes CofE Primary School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Aishah Chowdhury</dc:creator>
  <cp:keywords/>
  <dc:description/>
  <cp:lastModifiedBy>Shoab Uddin</cp:lastModifiedBy>
  <cp:revision>31</cp:revision>
  <dcterms:created xsi:type="dcterms:W3CDTF">2019-10-24T14:52:00Z</dcterms:created>
  <dcterms:modified xsi:type="dcterms:W3CDTF">2020-03-04T10:06:00Z</dcterms:modified>
</cp:coreProperties>
</file>